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09ABF" w14:textId="77777777" w:rsidR="00A64D49" w:rsidRDefault="00A64D4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0E378F9" wp14:editId="61A4EC4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F0866F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43DE575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5988002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673CA01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3197D2D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3E40815" w14:textId="77777777" w:rsidR="00A64D49" w:rsidRPr="004949A1" w:rsidRDefault="00A64D4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E16D436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D7F981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48B9431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61B930" wp14:editId="500A428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BBD5BCB" w14:textId="77777777" w:rsidR="00A64D49" w:rsidRDefault="00A64D49"/>
    <w:p w14:paraId="1A773C63" w14:textId="77777777" w:rsidR="00A64D49" w:rsidRDefault="00A64D49"/>
    <w:p w14:paraId="6B5459EF" w14:textId="77777777" w:rsidR="00A64D49" w:rsidRDefault="00A64D49"/>
    <w:p w14:paraId="1E0B19F7" w14:textId="77777777" w:rsidR="00A64D49" w:rsidRDefault="00A64D49"/>
    <w:p w14:paraId="2AEFE130" w14:textId="77777777" w:rsidR="00A64D49" w:rsidRDefault="00A64D49"/>
    <w:p w14:paraId="4F9EBAB7" w14:textId="77777777" w:rsidR="00A64D49" w:rsidRDefault="00A64D49"/>
    <w:p w14:paraId="176DD4E0" w14:textId="77777777" w:rsidR="00A64D49" w:rsidRDefault="00A64D49"/>
    <w:p w14:paraId="6B8C5968" w14:textId="77777777" w:rsidR="00A64D49" w:rsidRDefault="00A64D49"/>
    <w:p w14:paraId="024EE84A" w14:textId="77777777" w:rsidR="00A64D49" w:rsidRDefault="00A64D49" w:rsidP="000A238A">
      <w:r>
        <w:t>North Upton Farm</w:t>
      </w:r>
    </w:p>
    <w:p w14:paraId="28321BF3" w14:textId="77777777" w:rsidR="00A64D49" w:rsidRDefault="00A64D49" w:rsidP="000A238A">
      <w:r>
        <w:t>Bantham</w:t>
      </w:r>
    </w:p>
    <w:p w14:paraId="2567148B" w14:textId="77777777" w:rsidR="00A64D49" w:rsidRDefault="00A64D49" w:rsidP="000A238A">
      <w:r>
        <w:t>Kingsbridge</w:t>
      </w:r>
    </w:p>
    <w:p w14:paraId="7E8BEC1D" w14:textId="77777777" w:rsidR="00A64D49" w:rsidRDefault="00A64D49" w:rsidP="000A238A">
      <w:r>
        <w:t>TQ7 3AB</w:t>
      </w:r>
    </w:p>
    <w:p w14:paraId="58EE09A6" w14:textId="77777777" w:rsidR="00A64D49" w:rsidRDefault="00A64D49" w:rsidP="000A238A"/>
    <w:p w14:paraId="3EF4FB8C" w14:textId="77777777" w:rsidR="00A64D49" w:rsidRDefault="00A64D49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EF5C0D">
        <w:rPr>
          <w:noProof/>
        </w:rPr>
        <w:t>09 August 2024</w:t>
      </w:r>
      <w:r>
        <w:fldChar w:fldCharType="end"/>
      </w:r>
    </w:p>
    <w:p w14:paraId="57630652" w14:textId="77777777" w:rsidR="00A64D49" w:rsidRDefault="00A64D49" w:rsidP="000A238A">
      <w:pPr>
        <w:tabs>
          <w:tab w:val="left" w:pos="2145"/>
        </w:tabs>
      </w:pPr>
      <w:r>
        <w:tab/>
      </w:r>
    </w:p>
    <w:p w14:paraId="0CF6572D" w14:textId="77777777" w:rsidR="00A64D49" w:rsidRDefault="00A64D49">
      <w:r>
        <w:t xml:space="preserve">Our Ref: </w:t>
      </w:r>
      <w:r w:rsidRPr="000A238A">
        <w:rPr>
          <w:rFonts w:ascii="Century Gothic" w:hAnsi="Century Gothic"/>
          <w:b/>
          <w:bCs/>
        </w:rPr>
        <w:t>CHARGE-5454</w:t>
      </w:r>
    </w:p>
    <w:p w14:paraId="617B1597" w14:textId="77777777" w:rsidR="00A64D49" w:rsidRDefault="00A64D49"/>
    <w:p w14:paraId="49F81D31" w14:textId="77777777" w:rsidR="00A64D49" w:rsidRDefault="00A64D49"/>
    <w:p w14:paraId="4E84CAC0" w14:textId="77777777" w:rsidR="00A64D49" w:rsidRPr="00AC6242" w:rsidRDefault="00A64D4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762FB72" w14:textId="77777777" w:rsidR="00A64D49" w:rsidRDefault="00A64D49">
      <w:pPr>
        <w:rPr>
          <w:b/>
          <w:bCs/>
          <w:sz w:val="32"/>
          <w:u w:val="single"/>
        </w:rPr>
      </w:pPr>
    </w:p>
    <w:p w14:paraId="0B551A23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5AD85C66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beachcomber</w:t>
      </w:r>
    </w:p>
    <w:p w14:paraId="395D8AEC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1590990</w:t>
      </w:r>
      <w:r>
        <w:rPr>
          <w:b/>
          <w:bCs/>
        </w:rPr>
        <w:tab/>
      </w:r>
      <w:r>
        <w:rPr>
          <w:b/>
          <w:bCs/>
        </w:rPr>
        <w:tab/>
      </w:r>
    </w:p>
    <w:p w14:paraId="54A75FB7" w14:textId="77777777" w:rsidR="00A64D49" w:rsidRDefault="00A64D4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..</w:t>
      </w:r>
    </w:p>
    <w:p w14:paraId="340FE378" w14:textId="77777777" w:rsidR="00A64D49" w:rsidRDefault="00A64D49">
      <w:pPr>
        <w:rPr>
          <w:b/>
          <w:bCs/>
        </w:rPr>
      </w:pPr>
    </w:p>
    <w:p w14:paraId="60965353" w14:textId="77777777" w:rsidR="00A64D49" w:rsidRDefault="00A64D49">
      <w:pPr>
        <w:rPr>
          <w:i/>
          <w:iCs/>
        </w:rPr>
      </w:pPr>
    </w:p>
    <w:p w14:paraId="0207841A" w14:textId="6BC314CE" w:rsidR="00A64D49" w:rsidRDefault="00EF5C0D">
      <w:pPr>
        <w:rPr>
          <w:b/>
          <w:i/>
          <w:iCs/>
        </w:rPr>
      </w:pPr>
      <w:r w:rsidRPr="00EF5C0D">
        <w:rPr>
          <w:b/>
          <w:i/>
          <w:iCs/>
        </w:rPr>
        <w:t>18WIN0045.4462.1</w:t>
      </w:r>
      <w:r>
        <w:rPr>
          <w:b/>
          <w:i/>
          <w:iCs/>
        </w:rPr>
        <w:t xml:space="preserve"> </w:t>
      </w:r>
      <w:r w:rsidRPr="00EF5C0D">
        <w:rPr>
          <w:b/>
          <w:i/>
          <w:iCs/>
        </w:rPr>
        <w:t>DOOR HANDLE(SET): DG UPVC WHITE</w:t>
      </w:r>
      <w:r>
        <w:rPr>
          <w:b/>
          <w:i/>
          <w:iCs/>
        </w:rPr>
        <w:t xml:space="preserve"> – Quantity: 2</w:t>
      </w:r>
    </w:p>
    <w:p w14:paraId="064FBEB3" w14:textId="77777777" w:rsidR="00EF5C0D" w:rsidRDefault="00EF5C0D">
      <w:pPr>
        <w:rPr>
          <w:b/>
          <w:i/>
          <w:iCs/>
        </w:rPr>
      </w:pPr>
    </w:p>
    <w:p w14:paraId="6DE88F86" w14:textId="03D12404" w:rsidR="00EF5C0D" w:rsidRDefault="00EF5C0D">
      <w:pPr>
        <w:rPr>
          <w:i/>
          <w:iCs/>
        </w:rPr>
      </w:pPr>
      <w:r w:rsidRPr="00EF5C0D">
        <w:rPr>
          <w:b/>
          <w:i/>
          <w:iCs/>
        </w:rPr>
        <w:t>02HTG0013</w:t>
      </w:r>
      <w:r>
        <w:rPr>
          <w:b/>
          <w:i/>
          <w:iCs/>
        </w:rPr>
        <w:t xml:space="preserve"> </w:t>
      </w:r>
      <w:r w:rsidRPr="00EF5C0D">
        <w:rPr>
          <w:b/>
          <w:i/>
          <w:iCs/>
        </w:rPr>
        <w:t>TOWEL RAIL: RADIATOR WHITE</w:t>
      </w:r>
      <w:r>
        <w:rPr>
          <w:b/>
          <w:i/>
          <w:iCs/>
        </w:rPr>
        <w:t xml:space="preserve"> – Quantity: 1</w:t>
      </w:r>
    </w:p>
    <w:p w14:paraId="756390F7" w14:textId="77777777" w:rsidR="00A64D49" w:rsidRDefault="00A64D49">
      <w:pPr>
        <w:rPr>
          <w:i/>
          <w:iCs/>
        </w:rPr>
      </w:pPr>
    </w:p>
    <w:p w14:paraId="07BD446E" w14:textId="77777777" w:rsidR="00A64D49" w:rsidRDefault="00A64D49"/>
    <w:p w14:paraId="02F6DB59" w14:textId="12A8BA68" w:rsidR="00A64D49" w:rsidRDefault="00A64D49">
      <w:r>
        <w:t>MATERIALS:</w:t>
      </w:r>
      <w:r w:rsidR="00EF5C0D">
        <w:t xml:space="preserve"> £</w:t>
      </w:r>
      <w:r>
        <w:t>170.44</w:t>
      </w:r>
      <w:r>
        <w:tab/>
      </w:r>
      <w:r>
        <w:tab/>
      </w:r>
      <w:r>
        <w:tab/>
      </w:r>
      <w:r>
        <w:tab/>
      </w:r>
    </w:p>
    <w:p w14:paraId="53499F53" w14:textId="6DC65B6B" w:rsidR="00A64D49" w:rsidRDefault="00A64D49">
      <w:pPr>
        <w:rPr>
          <w:i/>
          <w:iCs/>
        </w:rPr>
      </w:pPr>
      <w:r>
        <w:t>LABOUR:</w:t>
      </w:r>
      <w:r w:rsidR="00EA5588">
        <w:t xml:space="preserve"> </w:t>
      </w:r>
      <w:r>
        <w:tab/>
      </w:r>
      <w:r>
        <w:tab/>
      </w:r>
      <w:r>
        <w:tab/>
      </w:r>
      <w:r>
        <w:tab/>
      </w:r>
      <w:r>
        <w:tab/>
      </w:r>
    </w:p>
    <w:p w14:paraId="4A72239F" w14:textId="5D929D4E" w:rsidR="00A64D49" w:rsidRDefault="00A64D49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17CD6DE5" w14:textId="77777777" w:rsidR="00A64D49" w:rsidRDefault="00A64D49"/>
    <w:p w14:paraId="3EFDA995" w14:textId="77777777" w:rsidR="00A64D49" w:rsidRDefault="00A64D49">
      <w:pPr>
        <w:rPr>
          <w:i/>
          <w:iCs/>
        </w:rPr>
      </w:pPr>
      <w:r>
        <w:tab/>
      </w:r>
      <w:r>
        <w:tab/>
      </w:r>
      <w:r>
        <w:tab/>
      </w:r>
    </w:p>
    <w:p w14:paraId="245F863B" w14:textId="77777777" w:rsidR="00A64D49" w:rsidRDefault="00A64D49"/>
    <w:p w14:paraId="7FAD5BBF" w14:textId="3694B3C2" w:rsidR="00A64D49" w:rsidRDefault="00A64D49">
      <w:pPr>
        <w:rPr>
          <w:i/>
          <w:iCs/>
        </w:rPr>
      </w:pPr>
      <w:r>
        <w:t>Sub-total £190.44</w:t>
      </w:r>
      <w:r>
        <w:tab/>
      </w:r>
      <w:r>
        <w:tab/>
      </w:r>
      <w:r>
        <w:tab/>
      </w:r>
      <w:r>
        <w:tab/>
      </w:r>
      <w:r>
        <w:tab/>
      </w:r>
    </w:p>
    <w:p w14:paraId="38A5B82E" w14:textId="6E462930" w:rsidR="00A64D49" w:rsidRDefault="00A64D49">
      <w:pPr>
        <w:rPr>
          <w:i/>
          <w:iCs/>
        </w:rPr>
      </w:pPr>
      <w:r>
        <w:t>VAT £38.09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897980C" w14:textId="77777777" w:rsidR="00A64D49" w:rsidRDefault="00A64D49">
      <w:pPr>
        <w:pStyle w:val="Heading2"/>
      </w:pPr>
    </w:p>
    <w:p w14:paraId="7AB0EE4E" w14:textId="38307785" w:rsidR="00A64D49" w:rsidRDefault="00A64D49">
      <w:pPr>
        <w:pStyle w:val="Heading2"/>
      </w:pPr>
      <w:r>
        <w:t>TOTAL</w:t>
      </w:r>
      <w:r>
        <w:tab/>
        <w:t>£228.53</w:t>
      </w:r>
      <w:r>
        <w:tab/>
      </w:r>
      <w:r>
        <w:tab/>
      </w:r>
    </w:p>
    <w:p w14:paraId="70B32064" w14:textId="77777777" w:rsidR="00A64D49" w:rsidRDefault="00A64D49"/>
    <w:p w14:paraId="22EE987D" w14:textId="77777777" w:rsidR="00A64D49" w:rsidRDefault="00A64D49"/>
    <w:p w14:paraId="365CA623" w14:textId="77777777" w:rsidR="00A64D49" w:rsidRDefault="00A64D49">
      <w:r>
        <w:br w:type="page"/>
      </w:r>
    </w:p>
    <w:p w14:paraId="1B5E656F" w14:textId="77777777" w:rsidR="00A64D49" w:rsidRDefault="00A64D4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4A6F196" wp14:editId="038ED858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A0E5B1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BB059D6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77733424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9A43B46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C829903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934E4DA" w14:textId="77777777" w:rsidR="00A64D49" w:rsidRPr="004949A1" w:rsidRDefault="00A64D4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D3C5418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72C87A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481CD27" w14:textId="77777777" w:rsidR="00A64D49" w:rsidRPr="00845093" w:rsidRDefault="00A64D4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3C896BC" wp14:editId="314B71E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F660933" w14:textId="77777777" w:rsidR="00A64D49" w:rsidRDefault="00A64D49" w:rsidP="00FE7BF8">
      <w:pPr>
        <w:pStyle w:val="Heading1"/>
      </w:pPr>
    </w:p>
    <w:p w14:paraId="587BB401" w14:textId="77777777" w:rsidR="00A64D49" w:rsidRDefault="00A64D49" w:rsidP="00FE7BF8">
      <w:pPr>
        <w:pStyle w:val="Heading1"/>
      </w:pPr>
    </w:p>
    <w:p w14:paraId="1CB57956" w14:textId="77777777" w:rsidR="00A64D49" w:rsidRDefault="00A64D49" w:rsidP="00FE7BF8">
      <w:pPr>
        <w:pStyle w:val="Heading1"/>
      </w:pPr>
    </w:p>
    <w:p w14:paraId="78FC8C17" w14:textId="77777777" w:rsidR="00A64D49" w:rsidRDefault="00A64D49" w:rsidP="00FE7BF8">
      <w:pPr>
        <w:pStyle w:val="Heading1"/>
      </w:pPr>
    </w:p>
    <w:p w14:paraId="0B9742DF" w14:textId="77777777" w:rsidR="00A64D49" w:rsidRDefault="00A64D49" w:rsidP="00FE7BF8">
      <w:pPr>
        <w:pStyle w:val="Heading1"/>
      </w:pPr>
    </w:p>
    <w:p w14:paraId="44ED29DF" w14:textId="77777777" w:rsidR="00A64D49" w:rsidRPr="0058277C" w:rsidRDefault="00A64D4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96C2714" w14:textId="77777777" w:rsidR="00A64D49" w:rsidRDefault="00A64D49" w:rsidP="00FE7BF8"/>
    <w:p w14:paraId="252406A7" w14:textId="77777777" w:rsidR="00A64D49" w:rsidRDefault="00A64D49" w:rsidP="000A238A">
      <w:r>
        <w:t>North Upton Farm</w:t>
      </w:r>
    </w:p>
    <w:p w14:paraId="72200D15" w14:textId="77777777" w:rsidR="00A64D49" w:rsidRDefault="00A64D49" w:rsidP="000A238A">
      <w:r>
        <w:t>Bantham</w:t>
      </w:r>
    </w:p>
    <w:p w14:paraId="52A2C55B" w14:textId="77777777" w:rsidR="00A64D49" w:rsidRDefault="00A64D49" w:rsidP="000A238A">
      <w:r>
        <w:t>Kingsbridge</w:t>
      </w:r>
    </w:p>
    <w:p w14:paraId="497A0F19" w14:textId="77777777" w:rsidR="00A64D49" w:rsidRDefault="00A64D49" w:rsidP="000A238A">
      <w:r>
        <w:t>TQ7 3AB</w:t>
      </w:r>
    </w:p>
    <w:p w14:paraId="6AA20028" w14:textId="77777777" w:rsidR="00A64D49" w:rsidRDefault="00A64D49"/>
    <w:p w14:paraId="63ECE2B5" w14:textId="77777777" w:rsidR="00A64D49" w:rsidRDefault="00A64D49" w:rsidP="00FE7BF8"/>
    <w:p w14:paraId="11C23457" w14:textId="77777777" w:rsidR="00A64D49" w:rsidRDefault="00A64D4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CHARGE-5454</w:t>
      </w:r>
    </w:p>
    <w:p w14:paraId="625EA760" w14:textId="77777777" w:rsidR="00A64D49" w:rsidRDefault="00A64D49"/>
    <w:p w14:paraId="6447E96F" w14:textId="77777777" w:rsidR="00A64D49" w:rsidRDefault="00A64D49"/>
    <w:p w14:paraId="35D3462E" w14:textId="77777777" w:rsidR="00A64D49" w:rsidRPr="00483900" w:rsidRDefault="00A64D4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5381A0C" w14:textId="77777777" w:rsidR="00A64D49" w:rsidRPr="00483900" w:rsidRDefault="00A64D49" w:rsidP="0058277C">
      <w:pPr>
        <w:jc w:val="center"/>
        <w:rPr>
          <w:b/>
          <w:bCs/>
          <w:sz w:val="18"/>
          <w:szCs w:val="18"/>
        </w:rPr>
      </w:pPr>
    </w:p>
    <w:p w14:paraId="544BEED6" w14:textId="77777777" w:rsidR="00A64D49" w:rsidRPr="00B714A2" w:rsidRDefault="00A64D4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0167597" w14:textId="77777777" w:rsidR="00A64D49" w:rsidRPr="00C23A9F" w:rsidRDefault="00A64D49" w:rsidP="00C23A9F"/>
    <w:p w14:paraId="78A9E045" w14:textId="77777777" w:rsidR="00A64D49" w:rsidRPr="00C23A9F" w:rsidRDefault="00A64D49" w:rsidP="00C23A9F"/>
    <w:p w14:paraId="280D9CAC" w14:textId="77777777" w:rsidR="00A64D49" w:rsidRPr="00C23A9F" w:rsidRDefault="00A64D49" w:rsidP="00C23A9F"/>
    <w:p w14:paraId="2D403F70" w14:textId="77777777" w:rsidR="00A64D49" w:rsidRPr="00A93195" w:rsidRDefault="00A64D4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4CE7412" w14:textId="77777777" w:rsidR="00A64D49" w:rsidRPr="00A93195" w:rsidRDefault="00A64D49" w:rsidP="00F61099">
      <w:pPr>
        <w:rPr>
          <w:sz w:val="18"/>
          <w:szCs w:val="18"/>
        </w:rPr>
      </w:pPr>
    </w:p>
    <w:p w14:paraId="4F479BD9" w14:textId="77777777" w:rsidR="00A64D49" w:rsidRPr="00A93195" w:rsidRDefault="00A64D49" w:rsidP="00F61099">
      <w:pPr>
        <w:rPr>
          <w:sz w:val="18"/>
          <w:szCs w:val="18"/>
        </w:rPr>
      </w:pPr>
    </w:p>
    <w:p w14:paraId="0932AE59" w14:textId="77777777" w:rsidR="00A64D49" w:rsidRPr="00A93195" w:rsidRDefault="00A64D4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8574FFD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48A49DF0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6E4BD1EF" w14:textId="77777777" w:rsidR="00A64D49" w:rsidRPr="00A93195" w:rsidRDefault="00A64D4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DC19E2E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37DE3B54" w14:textId="77777777" w:rsidR="00A64D49" w:rsidRPr="00A93195" w:rsidRDefault="00A64D49">
      <w:pPr>
        <w:rPr>
          <w:b/>
          <w:bCs/>
          <w:sz w:val="18"/>
          <w:szCs w:val="18"/>
        </w:rPr>
      </w:pPr>
    </w:p>
    <w:p w14:paraId="6396DFA7" w14:textId="77777777" w:rsidR="00A64D49" w:rsidRPr="002F568D" w:rsidRDefault="00A64D4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E0EF737" w14:textId="77777777" w:rsidR="00A64D49" w:rsidRDefault="00A64D49" w:rsidP="0058277C">
      <w:pPr>
        <w:rPr>
          <w:b/>
          <w:bCs/>
        </w:rPr>
      </w:pPr>
    </w:p>
    <w:p w14:paraId="0F2EC1E4" w14:textId="77777777" w:rsidR="00A64D49" w:rsidRDefault="00A64D49" w:rsidP="0058277C">
      <w:pPr>
        <w:rPr>
          <w:b/>
          <w:bCs/>
        </w:rPr>
      </w:pPr>
    </w:p>
    <w:p w14:paraId="0FD0F131" w14:textId="77777777" w:rsidR="00A64D49" w:rsidRPr="00BD1F54" w:rsidRDefault="00A64D4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DC1A277" w14:textId="77777777" w:rsidR="00A64D49" w:rsidRDefault="00A64D49" w:rsidP="00A93195">
      <w:pPr>
        <w:jc w:val="center"/>
        <w:rPr>
          <w:b/>
          <w:bCs/>
          <w:sz w:val="18"/>
          <w:szCs w:val="18"/>
        </w:rPr>
      </w:pPr>
    </w:p>
    <w:p w14:paraId="68829BE0" w14:textId="77777777" w:rsidR="00A64D49" w:rsidRDefault="00A64D49" w:rsidP="00A93195">
      <w:pPr>
        <w:rPr>
          <w:b/>
          <w:bCs/>
          <w:sz w:val="18"/>
          <w:szCs w:val="18"/>
        </w:rPr>
      </w:pPr>
    </w:p>
    <w:p w14:paraId="75A2C8BF" w14:textId="77777777" w:rsidR="00A64D49" w:rsidRPr="005C100B" w:rsidRDefault="00A64D4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0FC4891" w14:textId="77777777" w:rsidR="00A64D49" w:rsidRDefault="00A64D49" w:rsidP="00A93195"/>
    <w:p w14:paraId="69789BD8" w14:textId="77777777" w:rsidR="00A64D49" w:rsidRPr="005C100B" w:rsidRDefault="00A64D4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52FF9E03" w14:textId="77777777" w:rsidR="00A64D49" w:rsidRPr="005C100B" w:rsidRDefault="00A64D49" w:rsidP="00A93195">
      <w:pPr>
        <w:rPr>
          <w:b/>
          <w:bCs/>
        </w:rPr>
      </w:pPr>
    </w:p>
    <w:p w14:paraId="335DB7A7" w14:textId="77777777" w:rsidR="00A64D49" w:rsidRPr="005C100B" w:rsidRDefault="00A64D49" w:rsidP="00A93195">
      <w:pPr>
        <w:rPr>
          <w:b/>
          <w:bCs/>
        </w:rPr>
      </w:pPr>
    </w:p>
    <w:p w14:paraId="2D5B3DFD" w14:textId="77777777" w:rsidR="00A64D49" w:rsidRDefault="00A64D4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065CEDB" w14:textId="77777777" w:rsidR="00A64D49" w:rsidRDefault="00A64D49" w:rsidP="00A93195">
      <w:pPr>
        <w:rPr>
          <w:b/>
          <w:bCs/>
        </w:rPr>
      </w:pPr>
    </w:p>
    <w:p w14:paraId="7CBD6705" w14:textId="77777777" w:rsidR="00A64D49" w:rsidRPr="005C100B" w:rsidRDefault="00A64D4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9262541" w14:textId="77777777" w:rsidR="00A64D49" w:rsidRPr="005C100B" w:rsidRDefault="00A64D49" w:rsidP="00A93195">
      <w:pPr>
        <w:rPr>
          <w:b/>
          <w:bCs/>
        </w:rPr>
      </w:pPr>
    </w:p>
    <w:p w14:paraId="176FDA99" w14:textId="77777777" w:rsidR="00A64D49" w:rsidRPr="005C100B" w:rsidRDefault="00A64D4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921EAF6" w14:textId="77777777" w:rsidR="00A64D49" w:rsidRPr="005C100B" w:rsidRDefault="00A64D49" w:rsidP="00A93195">
      <w:pPr>
        <w:rPr>
          <w:b/>
          <w:bCs/>
        </w:rPr>
      </w:pPr>
    </w:p>
    <w:p w14:paraId="653FAEDD" w14:textId="77777777" w:rsidR="00A64D49" w:rsidRPr="005C100B" w:rsidRDefault="00A64D4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72449C6" w14:textId="77777777" w:rsidR="00A64D49" w:rsidRPr="005C100B" w:rsidRDefault="00A64D49" w:rsidP="00A93195">
      <w:pPr>
        <w:rPr>
          <w:b/>
          <w:bCs/>
        </w:rPr>
      </w:pPr>
    </w:p>
    <w:p w14:paraId="262F0394" w14:textId="77777777" w:rsidR="00A64D49" w:rsidRPr="005C100B" w:rsidRDefault="00A64D4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4A905A7" w14:textId="77777777" w:rsidR="00A64D49" w:rsidRPr="00A93195" w:rsidRDefault="00A64D49" w:rsidP="00A93195">
      <w:pPr>
        <w:rPr>
          <w:b/>
          <w:bCs/>
          <w:sz w:val="18"/>
          <w:szCs w:val="18"/>
        </w:rPr>
      </w:pPr>
    </w:p>
    <w:p w14:paraId="134ABD0D" w14:textId="77777777" w:rsidR="00A64D49" w:rsidRDefault="00A64D49" w:rsidP="00A93195"/>
    <w:p w14:paraId="3543460F" w14:textId="77777777" w:rsidR="00A64D49" w:rsidRPr="00A93195" w:rsidRDefault="00A64D4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87AD1D" w14:textId="77777777" w:rsidR="00A64D49" w:rsidRDefault="00A64D49">
      <w:r>
        <w:separator/>
      </w:r>
    </w:p>
  </w:endnote>
  <w:endnote w:type="continuationSeparator" w:id="0">
    <w:p w14:paraId="7C1D5E05" w14:textId="77777777" w:rsidR="00A64D49" w:rsidRDefault="00A64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38140D" w14:textId="77777777" w:rsidR="00A64D49" w:rsidRDefault="00A64D4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166132E" w14:textId="77777777" w:rsidR="00A64D49" w:rsidRDefault="00A64D4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4B0703" w14:textId="77777777" w:rsidR="00A64D49" w:rsidRDefault="00A64D49">
      <w:r>
        <w:separator/>
      </w:r>
    </w:p>
  </w:footnote>
  <w:footnote w:type="continuationSeparator" w:id="0">
    <w:p w14:paraId="6F077B24" w14:textId="77777777" w:rsidR="00A64D49" w:rsidRDefault="00A64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5004E4"/>
    <w:multiLevelType w:val="hybridMultilevel"/>
    <w:tmpl w:val="816A5D5C"/>
    <w:lvl w:ilvl="0" w:tplc="E1E80CA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4745B5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128791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464C29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DD6C7A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6B2E56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D2A47A1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BC8BF0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8743E1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0094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1A81"/>
    <w:rsid w:val="0009206F"/>
    <w:rsid w:val="00291A81"/>
    <w:rsid w:val="00A64D49"/>
    <w:rsid w:val="00EA5588"/>
    <w:rsid w:val="00EF5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1710D5E"/>
  <w15:docId w15:val="{B9554058-57F4-4211-B15A-C32440DD5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65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~WRL0003.tmp</Template>
  <TotalTime>9</TotalTime>
  <Pages>2</Pages>
  <Words>125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2024-08-09T10:21:00Z</dcterms:created>
  <dcterms:modified xsi:type="dcterms:W3CDTF">2024-08-09T10:21:00Z</dcterms:modified>
</cp:coreProperties>
</file>