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C3899E" w14:textId="77777777" w:rsidR="008E53D8" w:rsidRDefault="008E53D8">
      <w:pPr>
        <w:pStyle w:val="Header"/>
        <w:tabs>
          <w:tab w:val="clear" w:pos="4320"/>
          <w:tab w:val="clear" w:pos="8640"/>
        </w:tabs>
      </w:pPr>
    </w:p>
    <w:p w14:paraId="17836A70" w14:textId="77777777" w:rsidR="008E53D8" w:rsidRDefault="008E53D8"/>
    <w:p w14:paraId="2796FDDE" w14:textId="77777777" w:rsidR="008E53D8" w:rsidRDefault="008E53D8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8E53D8" w14:paraId="2FBF0E5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695E372" w14:textId="77777777" w:rsidR="008E53D8" w:rsidRDefault="008E53D8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1F43764A" w14:textId="77777777" w:rsidR="008E53D8" w:rsidRDefault="008E53D8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7A1DC19B" w14:textId="77777777" w:rsidR="008E53D8" w:rsidRDefault="008E53D8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62995782" w14:textId="77777777" w:rsidR="008E53D8" w:rsidRDefault="008E53D8">
            <w:pPr>
              <w:rPr>
                <w:b/>
                <w:color w:val="FFFFFF"/>
              </w:rPr>
            </w:pPr>
          </w:p>
        </w:tc>
      </w:tr>
      <w:tr w:rsidR="008E53D8" w14:paraId="075C46F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F95D999" w14:textId="2603B841" w:rsidR="008E53D8" w:rsidRDefault="008E53D8">
            <w:r>
              <w:t>3T'S LEISURE LIMITED T/A</w:t>
            </w:r>
          </w:p>
        </w:tc>
        <w:tc>
          <w:tcPr>
            <w:tcW w:w="4320" w:type="dxa"/>
          </w:tcPr>
          <w:p w14:paraId="42C9B30D" w14:textId="2A6CBEBD" w:rsidR="008E53D8" w:rsidRDefault="008E53D8">
            <w:r>
              <w:t>3T'S LEISURE LIMITED T/A</w:t>
            </w:r>
          </w:p>
        </w:tc>
        <w:tc>
          <w:tcPr>
            <w:tcW w:w="2430" w:type="dxa"/>
          </w:tcPr>
          <w:p w14:paraId="4EE6C5D9" w14:textId="77777777" w:rsidR="008E53D8" w:rsidRDefault="008E53D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064104A8" w14:textId="6E7AF339" w:rsidR="008E53D8" w:rsidRDefault="008E53D8">
            <w:r>
              <w:t>1576663</w:t>
            </w:r>
          </w:p>
        </w:tc>
      </w:tr>
      <w:tr w:rsidR="008E53D8" w14:paraId="3DF45B4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A1A884E" w14:textId="729A49FB" w:rsidR="008E53D8" w:rsidRDefault="008E53D8">
            <w:r>
              <w:t>THE SOUTH WEST CARAVAN CENTRE</w:t>
            </w:r>
          </w:p>
        </w:tc>
        <w:tc>
          <w:tcPr>
            <w:tcW w:w="4320" w:type="dxa"/>
          </w:tcPr>
          <w:p w14:paraId="66EC02BB" w14:textId="5579B3E4" w:rsidR="008E53D8" w:rsidRDefault="008E53D8">
            <w:r>
              <w:t>THE AIRFIELD</w:t>
            </w:r>
          </w:p>
        </w:tc>
        <w:tc>
          <w:tcPr>
            <w:tcW w:w="2430" w:type="dxa"/>
          </w:tcPr>
          <w:p w14:paraId="0731BD71" w14:textId="77777777" w:rsidR="008E53D8" w:rsidRDefault="008E53D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1A3D550C" w14:textId="77AA1ABF" w:rsidR="008E53D8" w:rsidRDefault="008E53D8">
            <w:r>
              <w:t>27/11/24</w:t>
            </w:r>
          </w:p>
        </w:tc>
      </w:tr>
      <w:tr w:rsidR="008E53D8" w14:paraId="69A12BC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25F0CFB" w14:textId="181AEE54" w:rsidR="008E53D8" w:rsidRDefault="008E53D8">
            <w:r>
              <w:t>THE AIRFIELD</w:t>
            </w:r>
          </w:p>
        </w:tc>
        <w:tc>
          <w:tcPr>
            <w:tcW w:w="4320" w:type="dxa"/>
          </w:tcPr>
          <w:p w14:paraId="7381F6FC" w14:textId="191B3685" w:rsidR="008E53D8" w:rsidRDefault="008E53D8">
            <w:r>
              <w:t>WINKLEIGH</w:t>
            </w:r>
          </w:p>
        </w:tc>
        <w:tc>
          <w:tcPr>
            <w:tcW w:w="2430" w:type="dxa"/>
          </w:tcPr>
          <w:p w14:paraId="5BED20C6" w14:textId="77777777" w:rsidR="008E53D8" w:rsidRDefault="008E53D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330F3641" w14:textId="6796E45A" w:rsidR="008E53D8" w:rsidRDefault="008E53D8">
            <w:r>
              <w:t>22/01/25</w:t>
            </w:r>
          </w:p>
        </w:tc>
      </w:tr>
      <w:tr w:rsidR="008E53D8" w14:paraId="582BEA7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719A57E" w14:textId="38290E91" w:rsidR="008E53D8" w:rsidRDefault="008E53D8">
            <w:r>
              <w:t>WINKLEIGH</w:t>
            </w:r>
          </w:p>
        </w:tc>
        <w:tc>
          <w:tcPr>
            <w:tcW w:w="4320" w:type="dxa"/>
          </w:tcPr>
          <w:p w14:paraId="5DEECD0E" w14:textId="7093CEA2" w:rsidR="008E53D8" w:rsidRDefault="008E53D8">
            <w:r>
              <w:t>DEVON</w:t>
            </w:r>
          </w:p>
        </w:tc>
        <w:tc>
          <w:tcPr>
            <w:tcW w:w="2430" w:type="dxa"/>
          </w:tcPr>
          <w:p w14:paraId="2D3D7CB6" w14:textId="77777777" w:rsidR="008E53D8" w:rsidRDefault="008E53D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2AE617CD" w14:textId="3401A286" w:rsidR="008E53D8" w:rsidRDefault="008E53D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154023</w:t>
            </w:r>
          </w:p>
        </w:tc>
      </w:tr>
      <w:tr w:rsidR="008E53D8" w14:paraId="1D7F79A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7CEACA7" w14:textId="3E62099D" w:rsidR="008E53D8" w:rsidRDefault="008E53D8">
            <w:r>
              <w:t>DEVON</w:t>
            </w:r>
          </w:p>
        </w:tc>
        <w:tc>
          <w:tcPr>
            <w:tcW w:w="4320" w:type="dxa"/>
          </w:tcPr>
          <w:p w14:paraId="3EC238D7" w14:textId="6FCA997A" w:rsidR="008E53D8" w:rsidRDefault="008E53D8">
            <w:r>
              <w:t xml:space="preserve"> </w:t>
            </w:r>
          </w:p>
        </w:tc>
        <w:tc>
          <w:tcPr>
            <w:tcW w:w="2430" w:type="dxa"/>
          </w:tcPr>
          <w:p w14:paraId="3C0B7675" w14:textId="77777777" w:rsidR="008E53D8" w:rsidRDefault="008E53D8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ECC44FE" w14:textId="77777777" w:rsidR="008E53D8" w:rsidRDefault="008E53D8">
            <w:pPr>
              <w:rPr>
                <w:rFonts w:ascii="Arial Narrow" w:hAnsi="Arial Narrow"/>
              </w:rPr>
            </w:pPr>
          </w:p>
        </w:tc>
      </w:tr>
      <w:tr w:rsidR="008E53D8" w14:paraId="7ECE3A4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69AF30" w14:textId="17555089" w:rsidR="008E53D8" w:rsidRDefault="008E53D8">
            <w:r>
              <w:t xml:space="preserve"> </w:t>
            </w:r>
          </w:p>
        </w:tc>
        <w:tc>
          <w:tcPr>
            <w:tcW w:w="4320" w:type="dxa"/>
          </w:tcPr>
          <w:p w14:paraId="7772A9E3" w14:textId="66D07533" w:rsidR="008E53D8" w:rsidRDefault="008E53D8">
            <w:r>
              <w:t xml:space="preserve"> </w:t>
            </w:r>
          </w:p>
        </w:tc>
        <w:tc>
          <w:tcPr>
            <w:tcW w:w="2430" w:type="dxa"/>
          </w:tcPr>
          <w:p w14:paraId="04EC676C" w14:textId="77777777" w:rsidR="008E53D8" w:rsidRDefault="008E53D8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7C485ABF" w14:textId="77777777" w:rsidR="008E53D8" w:rsidRDefault="008E53D8">
            <w:pPr>
              <w:rPr>
                <w:rFonts w:ascii="Arial Narrow" w:hAnsi="Arial Narrow"/>
              </w:rPr>
            </w:pPr>
          </w:p>
        </w:tc>
      </w:tr>
      <w:tr w:rsidR="008E53D8" w14:paraId="20FB6A1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89EE7BF" w14:textId="681F6161" w:rsidR="008E53D8" w:rsidRDefault="008E53D8">
            <w:r>
              <w:t>EX19 8DW</w:t>
            </w:r>
          </w:p>
        </w:tc>
        <w:tc>
          <w:tcPr>
            <w:tcW w:w="4320" w:type="dxa"/>
          </w:tcPr>
          <w:p w14:paraId="132D7384" w14:textId="4FCC873D" w:rsidR="008E53D8" w:rsidRDefault="008E53D8">
            <w:r>
              <w:t>EX19 8DW</w:t>
            </w:r>
          </w:p>
        </w:tc>
        <w:tc>
          <w:tcPr>
            <w:tcW w:w="2430" w:type="dxa"/>
          </w:tcPr>
          <w:p w14:paraId="51B53C5C" w14:textId="77777777" w:rsidR="008E53D8" w:rsidRDefault="008E53D8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0D9721C" w14:textId="77777777" w:rsidR="008E53D8" w:rsidRDefault="008E53D8">
            <w:pPr>
              <w:rPr>
                <w:rFonts w:ascii="Arial Narrow" w:hAnsi="Arial Narrow"/>
              </w:rPr>
            </w:pPr>
          </w:p>
        </w:tc>
      </w:tr>
    </w:tbl>
    <w:p w14:paraId="68221753" w14:textId="77777777" w:rsidR="008E53D8" w:rsidRDefault="008E53D8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8E53D8" w14:paraId="4A631062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7EE5A79C" w14:textId="77777777" w:rsidR="008E53D8" w:rsidRDefault="008E53D8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4B5C116B" w14:textId="77777777" w:rsidR="008E53D8" w:rsidRDefault="008E53D8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2615188E" w14:textId="77777777" w:rsidR="008E53D8" w:rsidRDefault="008E53D8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125BBB88" w14:textId="77777777" w:rsidR="008E53D8" w:rsidRDefault="008E53D8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4360FDE" w14:textId="77777777" w:rsidR="008E53D8" w:rsidRDefault="008E53D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090BB216" w14:textId="77777777" w:rsidR="008E53D8" w:rsidRDefault="008E53D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20BBA1D4" w14:textId="77777777" w:rsidR="008E53D8" w:rsidRDefault="008E53D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93BFF75" w14:textId="77777777" w:rsidR="008E53D8" w:rsidRDefault="008E53D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DC4033E" w14:textId="77777777" w:rsidR="008E53D8" w:rsidRDefault="008E53D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3BD5644" w14:textId="77777777" w:rsidR="008E53D8" w:rsidRDefault="008E53D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1A3222D" w14:textId="77777777" w:rsidR="008E53D8" w:rsidRDefault="008E53D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557858FD" w14:textId="77777777" w:rsidR="008E53D8" w:rsidRDefault="008E53D8"/>
    <w:p w14:paraId="159A7B33" w14:textId="77777777" w:rsidR="008E53D8" w:rsidRDefault="008E53D8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8E53D8" w14:paraId="63B8647C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295DF30F" w14:textId="2A997ADB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PMS21017</w:t>
            </w:r>
          </w:p>
        </w:tc>
        <w:tc>
          <w:tcPr>
            <w:tcW w:w="4536" w:type="dxa"/>
            <w:noWrap/>
            <w:vAlign w:val="bottom"/>
          </w:tcPr>
          <w:p w14:paraId="14425B0C" w14:textId="070D21BC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3" w:type="dxa"/>
            <w:noWrap/>
            <w:vAlign w:val="bottom"/>
          </w:tcPr>
          <w:p w14:paraId="50AB919B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60FDD4A1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04D2FEDB" w14:textId="63452F8C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2D87CD49" w14:textId="1746D225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4DDB2610" w14:textId="77777777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6B5004A8" w14:textId="62DA7A5A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  <w:noWrap/>
            <w:vAlign w:val="bottom"/>
          </w:tcPr>
          <w:p w14:paraId="77CFA0DB" w14:textId="5039F197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  <w:noWrap/>
            <w:vAlign w:val="bottom"/>
          </w:tcPr>
          <w:p w14:paraId="735AED43" w14:textId="4FF6794D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  <w:noWrap/>
            <w:vAlign w:val="bottom"/>
          </w:tcPr>
          <w:p w14:paraId="024D1F5A" w14:textId="16AB4B39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8E53D8" w14:paraId="1A98D757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2A8566DA" w14:textId="6772AC74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PMS21018</w:t>
            </w:r>
          </w:p>
        </w:tc>
        <w:tc>
          <w:tcPr>
            <w:tcW w:w="4536" w:type="dxa"/>
            <w:noWrap/>
            <w:vAlign w:val="bottom"/>
          </w:tcPr>
          <w:p w14:paraId="5AC791D6" w14:textId="2B8CC079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END: 885 X 590 X 16MM</w:t>
            </w:r>
          </w:p>
        </w:tc>
        <w:tc>
          <w:tcPr>
            <w:tcW w:w="283" w:type="dxa"/>
            <w:noWrap/>
            <w:vAlign w:val="bottom"/>
          </w:tcPr>
          <w:p w14:paraId="35329403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706505B0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6E981F87" w14:textId="67B82C63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5CFE8224" w14:textId="4DC63E70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2AD381E9" w14:textId="77777777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0F2B9187" w14:textId="0843E164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89.000</w:t>
            </w:r>
          </w:p>
        </w:tc>
        <w:tc>
          <w:tcPr>
            <w:tcW w:w="1080" w:type="dxa"/>
            <w:noWrap/>
            <w:vAlign w:val="bottom"/>
          </w:tcPr>
          <w:p w14:paraId="157A9F45" w14:textId="0C93CA5F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22.25</w:t>
            </w:r>
          </w:p>
        </w:tc>
        <w:tc>
          <w:tcPr>
            <w:tcW w:w="1080" w:type="dxa"/>
            <w:noWrap/>
            <w:vAlign w:val="bottom"/>
          </w:tcPr>
          <w:p w14:paraId="1C3CC886" w14:textId="237F0128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13.35</w:t>
            </w:r>
          </w:p>
        </w:tc>
        <w:tc>
          <w:tcPr>
            <w:tcW w:w="1440" w:type="dxa"/>
            <w:noWrap/>
            <w:vAlign w:val="bottom"/>
          </w:tcPr>
          <w:p w14:paraId="62E587D5" w14:textId="1B02F705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80.10</w:t>
            </w:r>
          </w:p>
        </w:tc>
      </w:tr>
      <w:tr w:rsidR="008E53D8" w14:paraId="01806278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F560BDE" w14:textId="14312D6D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KITCHEN SINK UNIT CARCASS</w:t>
            </w:r>
          </w:p>
        </w:tc>
        <w:tc>
          <w:tcPr>
            <w:tcW w:w="4536" w:type="dxa"/>
            <w:noWrap/>
            <w:vAlign w:val="bottom"/>
          </w:tcPr>
          <w:p w14:paraId="531237A3" w14:textId="01E23C54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7CED547C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37CF04F2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1BFD80F9" w14:textId="7B224C0E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674987C1" w14:textId="5EE105D2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0AE9D2E7" w14:textId="77777777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74CAEF3" w14:textId="6C19939A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240.000</w:t>
            </w:r>
          </w:p>
        </w:tc>
        <w:tc>
          <w:tcPr>
            <w:tcW w:w="1080" w:type="dxa"/>
            <w:noWrap/>
            <w:vAlign w:val="bottom"/>
          </w:tcPr>
          <w:p w14:paraId="63E0819B" w14:textId="3E26508E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60.00</w:t>
            </w:r>
          </w:p>
        </w:tc>
        <w:tc>
          <w:tcPr>
            <w:tcW w:w="1080" w:type="dxa"/>
            <w:noWrap/>
            <w:vAlign w:val="bottom"/>
          </w:tcPr>
          <w:p w14:paraId="36D915A3" w14:textId="4D150E31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36.00</w:t>
            </w:r>
          </w:p>
        </w:tc>
        <w:tc>
          <w:tcPr>
            <w:tcW w:w="1440" w:type="dxa"/>
            <w:noWrap/>
            <w:vAlign w:val="bottom"/>
          </w:tcPr>
          <w:p w14:paraId="411FF17F" w14:textId="73461442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216.00</w:t>
            </w:r>
          </w:p>
        </w:tc>
      </w:tr>
      <w:tr w:rsidR="008E53D8" w14:paraId="4BB4D1DC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0662B090" w14:textId="25A155F2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 HOUSING</w:t>
            </w:r>
          </w:p>
        </w:tc>
        <w:tc>
          <w:tcPr>
            <w:tcW w:w="4536" w:type="dxa"/>
            <w:noWrap/>
            <w:vAlign w:val="bottom"/>
          </w:tcPr>
          <w:p w14:paraId="131C2B34" w14:textId="55DC24E4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3AB227C8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5FACFED8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0AB9807C" w14:textId="450DC976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0982CAA0" w14:textId="5A6AA1A1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79A40ABA" w14:textId="77777777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253C8106" w14:textId="4E27B5EC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90.000</w:t>
            </w:r>
          </w:p>
        </w:tc>
        <w:tc>
          <w:tcPr>
            <w:tcW w:w="1080" w:type="dxa"/>
            <w:noWrap/>
            <w:vAlign w:val="bottom"/>
          </w:tcPr>
          <w:p w14:paraId="1D2E9BF9" w14:textId="5EDDD735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080" w:type="dxa"/>
            <w:noWrap/>
            <w:vAlign w:val="bottom"/>
          </w:tcPr>
          <w:p w14:paraId="20225C4D" w14:textId="378E9706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13.50</w:t>
            </w:r>
          </w:p>
        </w:tc>
        <w:tc>
          <w:tcPr>
            <w:tcW w:w="1440" w:type="dxa"/>
            <w:noWrap/>
            <w:vAlign w:val="bottom"/>
          </w:tcPr>
          <w:p w14:paraId="613BBC54" w14:textId="088E4E63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81.00</w:t>
            </w:r>
          </w:p>
        </w:tc>
      </w:tr>
      <w:tr w:rsidR="008E53D8" w14:paraId="11BBA66B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35900548" w14:textId="07B4D140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PLINTH</w:t>
            </w:r>
          </w:p>
        </w:tc>
        <w:tc>
          <w:tcPr>
            <w:tcW w:w="4536" w:type="dxa"/>
            <w:noWrap/>
            <w:vAlign w:val="bottom"/>
          </w:tcPr>
          <w:p w14:paraId="71275B98" w14:textId="3B886BFC" w:rsidR="008E53D8" w:rsidRDefault="008E53D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0DF1B827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D32733B" w14:textId="77777777" w:rsidR="008E53D8" w:rsidRDefault="008E53D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637B67B6" w14:textId="489A42A3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2</w:t>
            </w:r>
          </w:p>
        </w:tc>
        <w:tc>
          <w:tcPr>
            <w:tcW w:w="851" w:type="dxa"/>
            <w:noWrap/>
            <w:vAlign w:val="bottom"/>
          </w:tcPr>
          <w:p w14:paraId="1046A3B0" w14:textId="249669C2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01024001" w14:textId="77777777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E5E0828" w14:textId="499B1FEA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20.000</w:t>
            </w:r>
          </w:p>
        </w:tc>
        <w:tc>
          <w:tcPr>
            <w:tcW w:w="1080" w:type="dxa"/>
            <w:noWrap/>
            <w:vAlign w:val="bottom"/>
          </w:tcPr>
          <w:p w14:paraId="086BBD4E" w14:textId="0BEE1943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10.00</w:t>
            </w:r>
          </w:p>
        </w:tc>
        <w:tc>
          <w:tcPr>
            <w:tcW w:w="1080" w:type="dxa"/>
            <w:noWrap/>
            <w:vAlign w:val="bottom"/>
          </w:tcPr>
          <w:p w14:paraId="2849FEF4" w14:textId="22D48BB7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6.00</w:t>
            </w:r>
          </w:p>
        </w:tc>
        <w:tc>
          <w:tcPr>
            <w:tcW w:w="1440" w:type="dxa"/>
            <w:noWrap/>
            <w:vAlign w:val="bottom"/>
          </w:tcPr>
          <w:p w14:paraId="39C69129" w14:textId="6AB8B6CE" w:rsidR="008E53D8" w:rsidRDefault="008E53D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36.00</w:t>
            </w:r>
          </w:p>
        </w:tc>
      </w:tr>
    </w:tbl>
    <w:p w14:paraId="6E1615FA" w14:textId="77777777" w:rsidR="008E53D8" w:rsidRDefault="008E53D8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8E53D8" w14:paraId="56450B2C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859C0C4" w14:textId="429E4F0D" w:rsidR="008E53D8" w:rsidRDefault="008E53D8">
            <w:r>
              <w:t>** PRE DRILL DISHWASHER DOOR - DISHWASHER: INTEGRATED 600W CANDY DOMCANDISH60BI (CI BE53E0W-80) **</w:t>
            </w:r>
          </w:p>
        </w:tc>
      </w:tr>
    </w:tbl>
    <w:p w14:paraId="73C477B2" w14:textId="77777777" w:rsidR="008E53D8" w:rsidRDefault="008E53D8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5330E76A" w14:textId="77777777" w:rsidR="008E53D8" w:rsidRDefault="008E53D8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162AC22D" w14:textId="77777777" w:rsidR="008E53D8" w:rsidRDefault="008E53D8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0167E4B6" w14:textId="77777777" w:rsidR="008E53D8" w:rsidRDefault="008E53D8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8E53D8" w14:paraId="62C6D5A5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2BE57D40" w14:textId="500A0DF1" w:rsidR="008E53D8" w:rsidRDefault="008E53D8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1E02C244" w14:textId="35213F94" w:rsidR="008E53D8" w:rsidRDefault="008E53D8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  <w:tc>
          <w:tcPr>
            <w:tcW w:w="2160" w:type="dxa"/>
            <w:vAlign w:val="center"/>
          </w:tcPr>
          <w:p w14:paraId="6AE35F27" w14:textId="6E5F8426" w:rsidR="008E53D8" w:rsidRDefault="008E53D8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6.00</w:t>
            </w:r>
          </w:p>
        </w:tc>
        <w:tc>
          <w:tcPr>
            <w:tcW w:w="1440" w:type="dxa"/>
            <w:vAlign w:val="center"/>
          </w:tcPr>
          <w:p w14:paraId="2FC63AB4" w14:textId="5FB3B81C" w:rsidR="008E53D8" w:rsidRDefault="008E53D8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36.00</w:t>
            </w:r>
          </w:p>
        </w:tc>
      </w:tr>
    </w:tbl>
    <w:p w14:paraId="17CB4149" w14:textId="77777777" w:rsidR="008E53D8" w:rsidRDefault="008E53D8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8E53D8" w14:paraId="276E3E84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EFE9386" w14:textId="6962E6DD" w:rsidR="008E53D8" w:rsidRDefault="008E53D8">
            <w:r>
              <w:t>P.O. NUMBER PO ref: SBHP-687</w:t>
            </w:r>
          </w:p>
        </w:tc>
      </w:tr>
    </w:tbl>
    <w:p w14:paraId="5CAE5161" w14:textId="77777777" w:rsidR="008E53D8" w:rsidRDefault="008E53D8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8E53D8" w14:paraId="3CD8F3BF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674D493" w14:textId="77777777" w:rsidR="008E53D8" w:rsidRDefault="008E53D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lastRenderedPageBreak/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B0BD92D" w14:textId="77777777" w:rsidR="008E53D8" w:rsidRDefault="008E53D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0978204" w14:textId="77777777" w:rsidR="008E53D8" w:rsidRDefault="008E53D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0F63B83C" w14:textId="77777777" w:rsidR="008E53D8" w:rsidRDefault="008E53D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7F9F9508" w14:textId="77777777" w:rsidR="008E53D8" w:rsidRDefault="008E53D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8255FCD" w14:textId="77777777" w:rsidR="008E53D8" w:rsidRDefault="008E53D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8E53D8" w14:paraId="71E3FF6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A0BA9AC" w14:textId="1E8F15C5" w:rsidR="008E53D8" w:rsidRDefault="008E53D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509.00</w:t>
            </w:r>
          </w:p>
        </w:tc>
        <w:tc>
          <w:tcPr>
            <w:tcW w:w="2160" w:type="dxa"/>
          </w:tcPr>
          <w:p w14:paraId="5C7909AB" w14:textId="0D8ABD71" w:rsidR="008E53D8" w:rsidRDefault="008E53D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340" w:type="dxa"/>
          </w:tcPr>
          <w:p w14:paraId="2A74CB53" w14:textId="6ED83B29" w:rsidR="008E53D8" w:rsidRDefault="008E53D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5DA8FFB3" w14:textId="74774743" w:rsidR="008E53D8" w:rsidRDefault="008E53D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127.25</w:t>
            </w:r>
          </w:p>
        </w:tc>
        <w:tc>
          <w:tcPr>
            <w:tcW w:w="2520" w:type="dxa"/>
          </w:tcPr>
          <w:p w14:paraId="376659FC" w14:textId="586FC2D8" w:rsidR="008E53D8" w:rsidRDefault="008E53D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82.35</w:t>
            </w:r>
          </w:p>
        </w:tc>
        <w:tc>
          <w:tcPr>
            <w:tcW w:w="1440" w:type="dxa"/>
          </w:tcPr>
          <w:p w14:paraId="6C96D7DC" w14:textId="63C91019" w:rsidR="008E53D8" w:rsidRDefault="008E53D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494.10</w:t>
            </w:r>
          </w:p>
        </w:tc>
      </w:tr>
    </w:tbl>
    <w:p w14:paraId="52CA864F" w14:textId="77777777" w:rsidR="008E53D8" w:rsidRDefault="008E53D8">
      <w:pPr>
        <w:pStyle w:val="Header"/>
        <w:tabs>
          <w:tab w:val="clear" w:pos="4320"/>
          <w:tab w:val="clear" w:pos="8640"/>
        </w:tabs>
      </w:pPr>
      <w:r>
        <w:tab/>
      </w:r>
    </w:p>
    <w:p w14:paraId="3B9D9353" w14:textId="180C5930" w:rsidR="008E53D8" w:rsidRPr="008E53D8" w:rsidRDefault="008E53D8" w:rsidP="008E53D8"/>
    <w:sectPr w:rsidR="008E53D8" w:rsidRPr="008E53D8" w:rsidSect="008E53D8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DD9384" w14:textId="77777777" w:rsidR="005F33CC" w:rsidRDefault="005F33CC">
      <w:r>
        <w:separator/>
      </w:r>
    </w:p>
  </w:endnote>
  <w:endnote w:type="continuationSeparator" w:id="0">
    <w:p w14:paraId="21C1FB13" w14:textId="77777777" w:rsidR="005F33CC" w:rsidRDefault="005F33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64F6C2" w14:textId="77777777" w:rsidR="005F33CC" w:rsidRDefault="005F33CC">
      <w:r>
        <w:separator/>
      </w:r>
    </w:p>
  </w:footnote>
  <w:footnote w:type="continuationSeparator" w:id="0">
    <w:p w14:paraId="082803A5" w14:textId="77777777" w:rsidR="005F33CC" w:rsidRDefault="005F33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D67050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789FA17F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1F038FD5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66B19A3F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467741BF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E53D8"/>
    <w:rsid w:val="00185525"/>
    <w:rsid w:val="005F33CC"/>
    <w:rsid w:val="008E5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741659"/>
  <w15:chartTrackingRefBased/>
  <w15:docId w15:val="{880FD8F9-3DB9-4B20-A465-381FB1829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2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2024-11-27T08:58:00Z</dcterms:created>
  <dcterms:modified xsi:type="dcterms:W3CDTF">2024-11-27T08:58:00Z</dcterms:modified>
</cp:coreProperties>
</file>