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73750" w14:textId="77777777" w:rsidR="006C42D6" w:rsidRDefault="006C42D6">
      <w:pPr>
        <w:pStyle w:val="Header"/>
        <w:tabs>
          <w:tab w:val="clear" w:pos="4320"/>
          <w:tab w:val="clear" w:pos="8640"/>
        </w:tabs>
      </w:pPr>
    </w:p>
    <w:p w14:paraId="3391EDDA" w14:textId="77777777" w:rsidR="006C42D6" w:rsidRDefault="006C42D6"/>
    <w:p w14:paraId="005E8C5B" w14:textId="77777777" w:rsidR="006C42D6" w:rsidRDefault="006C42D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6C42D6" w14:paraId="5AAA9C6C" w14:textId="77777777">
        <w:tc>
          <w:tcPr>
            <w:tcW w:w="3780" w:type="dxa"/>
            <w:shd w:val="solid" w:color="000000" w:fill="FFFFFF"/>
          </w:tcPr>
          <w:p w14:paraId="463B2F76" w14:textId="77777777" w:rsidR="006C42D6" w:rsidRDefault="006C42D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798A8BE" w14:textId="77777777" w:rsidR="006C42D6" w:rsidRDefault="006C42D6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68E784F" w14:textId="77777777" w:rsidR="006C42D6" w:rsidRDefault="006C42D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2AA4F23" w14:textId="77777777" w:rsidR="006C42D6" w:rsidRDefault="006C42D6">
            <w:pPr>
              <w:rPr>
                <w:b/>
                <w:color w:val="FFFFFF"/>
              </w:rPr>
            </w:pPr>
          </w:p>
        </w:tc>
      </w:tr>
      <w:tr w:rsidR="006C42D6" w14:paraId="34BC7991" w14:textId="77777777">
        <w:tc>
          <w:tcPr>
            <w:tcW w:w="3780" w:type="dxa"/>
          </w:tcPr>
          <w:p w14:paraId="5E3FC99B" w14:textId="0AA95D4C" w:rsidR="006C42D6" w:rsidRDefault="006C42D6">
            <w:r>
              <w:t>3T'S LEISURE LIMITED T/A</w:t>
            </w:r>
          </w:p>
        </w:tc>
        <w:tc>
          <w:tcPr>
            <w:tcW w:w="4320" w:type="dxa"/>
          </w:tcPr>
          <w:p w14:paraId="50261F24" w14:textId="5341EDA0" w:rsidR="006C42D6" w:rsidRDefault="006C42D6">
            <w:r>
              <w:t>3T'S LEISURE LIMITED T/A</w:t>
            </w:r>
          </w:p>
        </w:tc>
        <w:tc>
          <w:tcPr>
            <w:tcW w:w="2430" w:type="dxa"/>
          </w:tcPr>
          <w:p w14:paraId="61858E21" w14:textId="77777777" w:rsidR="006C42D6" w:rsidRDefault="006C42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BAA70F6" w14:textId="5077A52C" w:rsidR="006C42D6" w:rsidRDefault="006C42D6">
            <w:r>
              <w:t>2151436</w:t>
            </w:r>
          </w:p>
        </w:tc>
      </w:tr>
      <w:tr w:rsidR="006C42D6" w14:paraId="70767525" w14:textId="77777777">
        <w:tc>
          <w:tcPr>
            <w:tcW w:w="3780" w:type="dxa"/>
          </w:tcPr>
          <w:p w14:paraId="3D906E3E" w14:textId="7333F9C5" w:rsidR="006C42D6" w:rsidRDefault="006C42D6">
            <w:r>
              <w:t xml:space="preserve">THE </w:t>
            </w:r>
            <w:proofErr w:type="gramStart"/>
            <w:r>
              <w:t>SOUTH WEST</w:t>
            </w:r>
            <w:proofErr w:type="gramEnd"/>
            <w:r>
              <w:t xml:space="preserve"> CARAVAN CENTRE</w:t>
            </w:r>
          </w:p>
        </w:tc>
        <w:tc>
          <w:tcPr>
            <w:tcW w:w="4320" w:type="dxa"/>
          </w:tcPr>
          <w:p w14:paraId="68E20DB3" w14:textId="5E9D1BC0" w:rsidR="006C42D6" w:rsidRDefault="006C42D6">
            <w:r>
              <w:t>THE AIRFIELD</w:t>
            </w:r>
          </w:p>
        </w:tc>
        <w:tc>
          <w:tcPr>
            <w:tcW w:w="2430" w:type="dxa"/>
          </w:tcPr>
          <w:p w14:paraId="43346950" w14:textId="77777777" w:rsidR="006C42D6" w:rsidRDefault="006C42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4CB9015F" w14:textId="12844443" w:rsidR="006C42D6" w:rsidRDefault="006C42D6">
            <w:r>
              <w:t>13/03/26</w:t>
            </w:r>
          </w:p>
        </w:tc>
      </w:tr>
      <w:tr w:rsidR="006C42D6" w14:paraId="0915BD7D" w14:textId="77777777">
        <w:tc>
          <w:tcPr>
            <w:tcW w:w="3780" w:type="dxa"/>
          </w:tcPr>
          <w:p w14:paraId="0B791244" w14:textId="4116B33E" w:rsidR="006C42D6" w:rsidRDefault="006C42D6">
            <w:r>
              <w:t>THE AIRFIELD</w:t>
            </w:r>
          </w:p>
        </w:tc>
        <w:tc>
          <w:tcPr>
            <w:tcW w:w="4320" w:type="dxa"/>
          </w:tcPr>
          <w:p w14:paraId="3EBE7E10" w14:textId="2332BA95" w:rsidR="006C42D6" w:rsidRDefault="006C42D6">
            <w:r>
              <w:t>WINKLEIGH</w:t>
            </w:r>
          </w:p>
        </w:tc>
        <w:tc>
          <w:tcPr>
            <w:tcW w:w="2430" w:type="dxa"/>
          </w:tcPr>
          <w:p w14:paraId="2CF710F8" w14:textId="77777777" w:rsidR="006C42D6" w:rsidRDefault="006C42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1D52B5D0" w14:textId="0A017376" w:rsidR="006C42D6" w:rsidRDefault="006C42D6">
            <w:r>
              <w:t>18/05/26</w:t>
            </w:r>
          </w:p>
        </w:tc>
      </w:tr>
      <w:tr w:rsidR="006C42D6" w14:paraId="1DB12C7F" w14:textId="77777777">
        <w:tc>
          <w:tcPr>
            <w:tcW w:w="3780" w:type="dxa"/>
          </w:tcPr>
          <w:p w14:paraId="22131E7B" w14:textId="32C25ABE" w:rsidR="006C42D6" w:rsidRDefault="006C42D6">
            <w:r>
              <w:t>WINKLEIGH</w:t>
            </w:r>
          </w:p>
        </w:tc>
        <w:tc>
          <w:tcPr>
            <w:tcW w:w="4320" w:type="dxa"/>
          </w:tcPr>
          <w:p w14:paraId="528525C1" w14:textId="19085CB8" w:rsidR="006C42D6" w:rsidRDefault="006C42D6">
            <w:r>
              <w:t>DEVON</w:t>
            </w:r>
          </w:p>
        </w:tc>
        <w:tc>
          <w:tcPr>
            <w:tcW w:w="2430" w:type="dxa"/>
          </w:tcPr>
          <w:p w14:paraId="59064B7B" w14:textId="77777777" w:rsidR="006C42D6" w:rsidRDefault="006C42D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18A9CE0" w14:textId="77777777" w:rsidR="006C42D6" w:rsidRDefault="006C42D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6C42D6" w14:paraId="772F1059" w14:textId="77777777">
        <w:tc>
          <w:tcPr>
            <w:tcW w:w="3780" w:type="dxa"/>
          </w:tcPr>
          <w:p w14:paraId="3104C5ED" w14:textId="6A728745" w:rsidR="006C42D6" w:rsidRDefault="006C42D6">
            <w:r>
              <w:t>DEVON</w:t>
            </w:r>
          </w:p>
        </w:tc>
        <w:tc>
          <w:tcPr>
            <w:tcW w:w="4320" w:type="dxa"/>
          </w:tcPr>
          <w:p w14:paraId="1F29DB02" w14:textId="4127645D" w:rsidR="006C42D6" w:rsidRDefault="006C42D6">
            <w:r>
              <w:t xml:space="preserve"> </w:t>
            </w:r>
          </w:p>
        </w:tc>
        <w:tc>
          <w:tcPr>
            <w:tcW w:w="2430" w:type="dxa"/>
          </w:tcPr>
          <w:p w14:paraId="23C3A143" w14:textId="77777777" w:rsidR="006C42D6" w:rsidRDefault="006C42D6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230E5066" w14:textId="45FE9A3A" w:rsidR="006C42D6" w:rsidRDefault="006C42D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00077198</w:t>
            </w:r>
          </w:p>
        </w:tc>
      </w:tr>
      <w:tr w:rsidR="006C42D6" w14:paraId="3D3A1358" w14:textId="77777777">
        <w:tc>
          <w:tcPr>
            <w:tcW w:w="3780" w:type="dxa"/>
          </w:tcPr>
          <w:p w14:paraId="6393287B" w14:textId="79F7A735" w:rsidR="006C42D6" w:rsidRDefault="006C42D6">
            <w:r>
              <w:t xml:space="preserve"> </w:t>
            </w:r>
          </w:p>
        </w:tc>
        <w:tc>
          <w:tcPr>
            <w:tcW w:w="4320" w:type="dxa"/>
          </w:tcPr>
          <w:p w14:paraId="1F84E428" w14:textId="3D4BE822" w:rsidR="006C42D6" w:rsidRDefault="006C42D6">
            <w:r>
              <w:t xml:space="preserve"> </w:t>
            </w:r>
          </w:p>
        </w:tc>
        <w:tc>
          <w:tcPr>
            <w:tcW w:w="2430" w:type="dxa"/>
          </w:tcPr>
          <w:p w14:paraId="48319478" w14:textId="77777777" w:rsidR="006C42D6" w:rsidRDefault="006C42D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1199371" w14:textId="77777777" w:rsidR="006C42D6" w:rsidRDefault="006C42D6">
            <w:pPr>
              <w:rPr>
                <w:rFonts w:ascii="Arial Narrow" w:hAnsi="Arial Narrow"/>
              </w:rPr>
            </w:pPr>
          </w:p>
        </w:tc>
      </w:tr>
      <w:tr w:rsidR="006C42D6" w14:paraId="782F0799" w14:textId="77777777">
        <w:tc>
          <w:tcPr>
            <w:tcW w:w="3780" w:type="dxa"/>
          </w:tcPr>
          <w:p w14:paraId="7804E0C5" w14:textId="5F3506A6" w:rsidR="006C42D6" w:rsidRDefault="006C42D6">
            <w:r>
              <w:t>EX19 8DW</w:t>
            </w:r>
          </w:p>
        </w:tc>
        <w:tc>
          <w:tcPr>
            <w:tcW w:w="4320" w:type="dxa"/>
          </w:tcPr>
          <w:p w14:paraId="6E2FE28B" w14:textId="756F1733" w:rsidR="006C42D6" w:rsidRDefault="006C42D6">
            <w:r>
              <w:t>EX19 8DW</w:t>
            </w:r>
          </w:p>
        </w:tc>
        <w:tc>
          <w:tcPr>
            <w:tcW w:w="2430" w:type="dxa"/>
          </w:tcPr>
          <w:p w14:paraId="3E12EDCD" w14:textId="77777777" w:rsidR="006C42D6" w:rsidRDefault="006C42D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7399C53" w14:textId="77777777" w:rsidR="006C42D6" w:rsidRDefault="006C42D6">
            <w:pPr>
              <w:rPr>
                <w:rFonts w:ascii="Arial Narrow" w:hAnsi="Arial Narrow"/>
              </w:rPr>
            </w:pPr>
          </w:p>
        </w:tc>
      </w:tr>
    </w:tbl>
    <w:p w14:paraId="3F4364B4" w14:textId="77777777" w:rsidR="006C42D6" w:rsidRDefault="006C42D6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C42D6" w14:paraId="14D999AF" w14:textId="77777777">
        <w:tc>
          <w:tcPr>
            <w:tcW w:w="1980" w:type="dxa"/>
            <w:shd w:val="solid" w:color="000000" w:fill="FFFFFF"/>
          </w:tcPr>
          <w:p w14:paraId="177B2B6E" w14:textId="77777777" w:rsidR="006C42D6" w:rsidRDefault="006C42D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B3DCCDC" w14:textId="77777777" w:rsidR="006C42D6" w:rsidRDefault="006C42D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3CE91313" w14:textId="77777777" w:rsidR="006C42D6" w:rsidRDefault="006C42D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48DA32E" w14:textId="77777777" w:rsidR="006C42D6" w:rsidRDefault="006C42D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8BA0F66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74EDA746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C3725DC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AB44575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0D97FDC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330AD30B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14F28B6" w14:textId="77777777" w:rsidR="006C42D6" w:rsidRDefault="006C42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AE99C59" w14:textId="77777777" w:rsidR="006C42D6" w:rsidRDefault="006C42D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6C42D6" w14:paraId="376D71C8" w14:textId="77777777">
        <w:tc>
          <w:tcPr>
            <w:tcW w:w="13500" w:type="dxa"/>
          </w:tcPr>
          <w:p w14:paraId="6F1FF100" w14:textId="625CE44E" w:rsidR="006C42D6" w:rsidRDefault="006C42D6" w:rsidP="00FA7465">
            <w:pPr>
              <w:rPr>
                <w:b/>
                <w:bCs/>
              </w:rPr>
            </w:pPr>
            <w:r>
              <w:t xml:space="preserve">   2151436</w:t>
            </w:r>
          </w:p>
        </w:tc>
      </w:tr>
    </w:tbl>
    <w:p w14:paraId="7CB2C4F8" w14:textId="77777777" w:rsidR="006C42D6" w:rsidRDefault="006C42D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6C42D6" w14:paraId="1C130ACA" w14:textId="77777777">
        <w:tc>
          <w:tcPr>
            <w:tcW w:w="1980" w:type="dxa"/>
          </w:tcPr>
          <w:p w14:paraId="0067DC93" w14:textId="6AF72FB2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22BDY0461.MC</w:t>
            </w:r>
          </w:p>
        </w:tc>
        <w:tc>
          <w:tcPr>
            <w:tcW w:w="4786" w:type="dxa"/>
          </w:tcPr>
          <w:p w14:paraId="2B85B591" w14:textId="61C1F4A0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BARGEBOARD SET: 12FT WIDE</w:t>
            </w:r>
          </w:p>
        </w:tc>
        <w:tc>
          <w:tcPr>
            <w:tcW w:w="284" w:type="dxa"/>
          </w:tcPr>
          <w:p w14:paraId="43933E10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2C0D17F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A3194E8" w14:textId="6F7057F5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B2A62BA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41A26E7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A5341A3" w14:textId="33EEC1E6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160.000</w:t>
            </w:r>
          </w:p>
        </w:tc>
        <w:tc>
          <w:tcPr>
            <w:tcW w:w="1080" w:type="dxa"/>
          </w:tcPr>
          <w:p w14:paraId="2709DC43" w14:textId="093CA1C6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40.00</w:t>
            </w:r>
          </w:p>
        </w:tc>
        <w:tc>
          <w:tcPr>
            <w:tcW w:w="1080" w:type="dxa"/>
          </w:tcPr>
          <w:p w14:paraId="4053CC35" w14:textId="688D96DF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24.00</w:t>
            </w:r>
          </w:p>
        </w:tc>
        <w:tc>
          <w:tcPr>
            <w:tcW w:w="1440" w:type="dxa"/>
          </w:tcPr>
          <w:p w14:paraId="69CDED3C" w14:textId="636CE650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144.00</w:t>
            </w:r>
          </w:p>
        </w:tc>
      </w:tr>
      <w:tr w:rsidR="006C42D6" w14:paraId="45588E6F" w14:textId="77777777">
        <w:tc>
          <w:tcPr>
            <w:tcW w:w="1980" w:type="dxa"/>
          </w:tcPr>
          <w:p w14:paraId="1FAEC469" w14:textId="1A102C9F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25GRA0036</w:t>
            </w:r>
          </w:p>
        </w:tc>
        <w:tc>
          <w:tcPr>
            <w:tcW w:w="4786" w:type="dxa"/>
          </w:tcPr>
          <w:p w14:paraId="0EB1B47C" w14:textId="22B55D3E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BADGE: ABI (2025 NEW DESIGN) (320X193)</w:t>
            </w:r>
          </w:p>
        </w:tc>
        <w:tc>
          <w:tcPr>
            <w:tcW w:w="284" w:type="dxa"/>
          </w:tcPr>
          <w:p w14:paraId="52659F56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F9E791D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D992355" w14:textId="41737E2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16ED2689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2EC0128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2F51586" w14:textId="5EE10E74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35.000</w:t>
            </w:r>
          </w:p>
        </w:tc>
        <w:tc>
          <w:tcPr>
            <w:tcW w:w="1080" w:type="dxa"/>
          </w:tcPr>
          <w:p w14:paraId="1F47A626" w14:textId="09CBDDEE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8.75</w:t>
            </w:r>
          </w:p>
        </w:tc>
        <w:tc>
          <w:tcPr>
            <w:tcW w:w="1080" w:type="dxa"/>
          </w:tcPr>
          <w:p w14:paraId="1ABDCBEF" w14:textId="3E20AA00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5.25</w:t>
            </w:r>
          </w:p>
        </w:tc>
        <w:tc>
          <w:tcPr>
            <w:tcW w:w="1440" w:type="dxa"/>
          </w:tcPr>
          <w:p w14:paraId="7E455847" w14:textId="11946006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31.50</w:t>
            </w:r>
          </w:p>
        </w:tc>
      </w:tr>
      <w:tr w:rsidR="006C42D6" w14:paraId="46DEADC7" w14:textId="77777777">
        <w:tc>
          <w:tcPr>
            <w:tcW w:w="1980" w:type="dxa"/>
          </w:tcPr>
          <w:p w14:paraId="4D1EB289" w14:textId="6E8F052A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24MET0327.EL</w:t>
            </w:r>
          </w:p>
        </w:tc>
        <w:tc>
          <w:tcPr>
            <w:tcW w:w="4786" w:type="dxa"/>
          </w:tcPr>
          <w:p w14:paraId="2DB41D5E" w14:textId="6D4A57AE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3895 x 765 CHAMPAGNE LOW GLOSS</w:t>
            </w:r>
          </w:p>
        </w:tc>
        <w:tc>
          <w:tcPr>
            <w:tcW w:w="284" w:type="dxa"/>
          </w:tcPr>
          <w:p w14:paraId="71D772B1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157DE71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2FD95DA" w14:textId="5CC30C65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56AAF53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8D4E8E8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AF7D962" w14:textId="67BF280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307.000</w:t>
            </w:r>
          </w:p>
        </w:tc>
        <w:tc>
          <w:tcPr>
            <w:tcW w:w="1080" w:type="dxa"/>
          </w:tcPr>
          <w:p w14:paraId="015B5AEC" w14:textId="71F51D34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76.75</w:t>
            </w:r>
          </w:p>
        </w:tc>
        <w:tc>
          <w:tcPr>
            <w:tcW w:w="1080" w:type="dxa"/>
          </w:tcPr>
          <w:p w14:paraId="28BBCCCD" w14:textId="19359EB5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46.05</w:t>
            </w:r>
          </w:p>
        </w:tc>
        <w:tc>
          <w:tcPr>
            <w:tcW w:w="1440" w:type="dxa"/>
          </w:tcPr>
          <w:p w14:paraId="47ACAFBD" w14:textId="29194A82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276.30</w:t>
            </w:r>
          </w:p>
        </w:tc>
      </w:tr>
      <w:tr w:rsidR="006C42D6" w14:paraId="7D74D81C" w14:textId="77777777">
        <w:tc>
          <w:tcPr>
            <w:tcW w:w="1980" w:type="dxa"/>
          </w:tcPr>
          <w:p w14:paraId="7CEAD421" w14:textId="67FC4DA4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24MET0328.EL</w:t>
            </w:r>
          </w:p>
        </w:tc>
        <w:tc>
          <w:tcPr>
            <w:tcW w:w="4786" w:type="dxa"/>
          </w:tcPr>
          <w:p w14:paraId="57D8F4D7" w14:textId="64813545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3870 X 765 CHAMPAGNE LOW GLOSS</w:t>
            </w:r>
          </w:p>
        </w:tc>
        <w:tc>
          <w:tcPr>
            <w:tcW w:w="284" w:type="dxa"/>
          </w:tcPr>
          <w:p w14:paraId="3935C9E0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F8E742F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70C18CC" w14:textId="41F581E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6202F44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BC1FF92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C7662E7" w14:textId="4FCF4B1F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315.000</w:t>
            </w:r>
          </w:p>
        </w:tc>
        <w:tc>
          <w:tcPr>
            <w:tcW w:w="1080" w:type="dxa"/>
          </w:tcPr>
          <w:p w14:paraId="04BCE9C0" w14:textId="350A55BB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78.75</w:t>
            </w:r>
          </w:p>
        </w:tc>
        <w:tc>
          <w:tcPr>
            <w:tcW w:w="1080" w:type="dxa"/>
          </w:tcPr>
          <w:p w14:paraId="5E601635" w14:textId="3826DE31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47.25</w:t>
            </w:r>
          </w:p>
        </w:tc>
        <w:tc>
          <w:tcPr>
            <w:tcW w:w="1440" w:type="dxa"/>
          </w:tcPr>
          <w:p w14:paraId="2740D695" w14:textId="5B81BC5E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283.50</w:t>
            </w:r>
          </w:p>
        </w:tc>
      </w:tr>
      <w:tr w:rsidR="006C42D6" w14:paraId="41743CF2" w14:textId="77777777">
        <w:tc>
          <w:tcPr>
            <w:tcW w:w="1980" w:type="dxa"/>
          </w:tcPr>
          <w:p w14:paraId="2EDFD961" w14:textId="3BD085F6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24MET0329.EL</w:t>
            </w:r>
          </w:p>
        </w:tc>
        <w:tc>
          <w:tcPr>
            <w:tcW w:w="4786" w:type="dxa"/>
          </w:tcPr>
          <w:p w14:paraId="5CA32BA3" w14:textId="02685D39" w:rsidR="006C42D6" w:rsidRDefault="006C42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1680 X 765 CHAMPAGNE LOW GLOSS</w:t>
            </w:r>
          </w:p>
        </w:tc>
        <w:tc>
          <w:tcPr>
            <w:tcW w:w="284" w:type="dxa"/>
          </w:tcPr>
          <w:p w14:paraId="7ACDFE67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BA5AEBA" w14:textId="77777777" w:rsidR="006C42D6" w:rsidRDefault="006C42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2E2CF268" w14:textId="6A4F0221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0D5C5BA6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B3496F1" w14:textId="77777777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B8F78C4" w14:textId="622D8652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133.000</w:t>
            </w:r>
          </w:p>
        </w:tc>
        <w:tc>
          <w:tcPr>
            <w:tcW w:w="1080" w:type="dxa"/>
          </w:tcPr>
          <w:p w14:paraId="6A18A92E" w14:textId="5BB74D0E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33.25</w:t>
            </w:r>
          </w:p>
        </w:tc>
        <w:tc>
          <w:tcPr>
            <w:tcW w:w="1080" w:type="dxa"/>
          </w:tcPr>
          <w:p w14:paraId="4F1F2978" w14:textId="7103F821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19.95</w:t>
            </w:r>
          </w:p>
        </w:tc>
        <w:tc>
          <w:tcPr>
            <w:tcW w:w="1440" w:type="dxa"/>
          </w:tcPr>
          <w:p w14:paraId="7986BFAD" w14:textId="4B78DA08" w:rsidR="006C42D6" w:rsidRDefault="006C42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119.70</w:t>
            </w:r>
          </w:p>
        </w:tc>
      </w:tr>
    </w:tbl>
    <w:p w14:paraId="17899C00" w14:textId="77777777" w:rsidR="006C42D6" w:rsidRDefault="006C42D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6C42D6" w14:paraId="372856F1" w14:textId="77777777">
        <w:tc>
          <w:tcPr>
            <w:tcW w:w="2520" w:type="dxa"/>
            <w:shd w:val="solid" w:color="000000" w:fill="FFFFFF"/>
          </w:tcPr>
          <w:p w14:paraId="153277AE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C261338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BBC3058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D979A7A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C0E1390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3113B9A" w14:textId="77777777" w:rsidR="006C42D6" w:rsidRDefault="006C42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6C42D6" w14:paraId="1233C14D" w14:textId="77777777">
        <w:tc>
          <w:tcPr>
            <w:tcW w:w="2520" w:type="dxa"/>
          </w:tcPr>
          <w:p w14:paraId="219C26C8" w14:textId="1720861C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950.00</w:t>
            </w:r>
          </w:p>
        </w:tc>
        <w:tc>
          <w:tcPr>
            <w:tcW w:w="2160" w:type="dxa"/>
          </w:tcPr>
          <w:p w14:paraId="7E888837" w14:textId="1B2AD189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80.00</w:t>
            </w:r>
          </w:p>
        </w:tc>
        <w:tc>
          <w:tcPr>
            <w:tcW w:w="2340" w:type="dxa"/>
          </w:tcPr>
          <w:p w14:paraId="56DEA3B6" w14:textId="46205BB0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363B4F2A" w14:textId="205D4427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237.50</w:t>
            </w:r>
          </w:p>
        </w:tc>
        <w:tc>
          <w:tcPr>
            <w:tcW w:w="2520" w:type="dxa"/>
          </w:tcPr>
          <w:p w14:paraId="1C58D421" w14:textId="32628992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158.50</w:t>
            </w:r>
          </w:p>
        </w:tc>
        <w:tc>
          <w:tcPr>
            <w:tcW w:w="1440" w:type="dxa"/>
          </w:tcPr>
          <w:p w14:paraId="16CEAF9C" w14:textId="22C299BC" w:rsidR="006C42D6" w:rsidRDefault="006C42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951.00</w:t>
            </w:r>
          </w:p>
        </w:tc>
      </w:tr>
    </w:tbl>
    <w:p w14:paraId="668B6157" w14:textId="77777777" w:rsidR="006C42D6" w:rsidRDefault="006C42D6">
      <w:pPr>
        <w:pStyle w:val="Header"/>
        <w:tabs>
          <w:tab w:val="clear" w:pos="4320"/>
          <w:tab w:val="clear" w:pos="8640"/>
        </w:tabs>
      </w:pPr>
      <w:r>
        <w:tab/>
      </w:r>
    </w:p>
    <w:p w14:paraId="66C15177" w14:textId="5316B9A8" w:rsidR="00797557" w:rsidRPr="006C42D6" w:rsidRDefault="00797557" w:rsidP="006C42D6"/>
    <w:sectPr w:rsidR="00797557" w:rsidRPr="006C42D6" w:rsidSect="006C42D6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CEBDD" w14:textId="77777777" w:rsidR="00052710" w:rsidRDefault="00052710">
      <w:r>
        <w:separator/>
      </w:r>
    </w:p>
  </w:endnote>
  <w:endnote w:type="continuationSeparator" w:id="0">
    <w:p w14:paraId="4E70C75B" w14:textId="77777777" w:rsidR="00052710" w:rsidRDefault="00052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EE6B26" w14:textId="77777777" w:rsidR="00052710" w:rsidRDefault="00052710">
      <w:r>
        <w:separator/>
      </w:r>
    </w:p>
  </w:footnote>
  <w:footnote w:type="continuationSeparator" w:id="0">
    <w:p w14:paraId="16E02BAD" w14:textId="77777777" w:rsidR="00052710" w:rsidRDefault="00052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08FAC7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389760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</w:t>
    </w:r>
    <w:proofErr w:type="spellStart"/>
    <w:r>
      <w:rPr>
        <w:b/>
        <w:bCs/>
        <w:sz w:val="24"/>
      </w:rPr>
      <w:t>Swinemoor</w:t>
    </w:r>
    <w:proofErr w:type="spellEnd"/>
    <w:r>
      <w:rPr>
        <w:b/>
        <w:bCs/>
        <w:sz w:val="24"/>
      </w:rPr>
      <w:t xml:space="preserve">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4B823DF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5E91036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C3B6C5D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42D6"/>
    <w:rsid w:val="00052710"/>
    <w:rsid w:val="003060A6"/>
    <w:rsid w:val="00593370"/>
    <w:rsid w:val="006C42D6"/>
    <w:rsid w:val="00797557"/>
    <w:rsid w:val="00FA7465"/>
    <w:rsid w:val="00FC2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8CD7A8A"/>
  <w15:chartTrackingRefBased/>
  <w15:docId w15:val="{573FECC8-E2FC-49C5-AE78-5657FD571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179</Words>
  <Characters>1003</Characters>
  <Application>Microsoft Office Word</Application>
  <DocSecurity>0</DocSecurity>
  <Lines>200</Lines>
  <Paragraphs>118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Duncan Thomson</cp:lastModifiedBy>
  <cp:revision>3</cp:revision>
  <cp:lastPrinted>2026-03-20T10:32:00Z</cp:lastPrinted>
  <dcterms:created xsi:type="dcterms:W3CDTF">2026-03-16T17:28:00Z</dcterms:created>
  <dcterms:modified xsi:type="dcterms:W3CDTF">2026-03-20T10:32:00Z</dcterms:modified>
</cp:coreProperties>
</file>