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226BB" w14:textId="77777777" w:rsidR="00C75ED7" w:rsidRDefault="00C75ED7">
      <w:pPr>
        <w:pStyle w:val="Header"/>
        <w:tabs>
          <w:tab w:val="clear" w:pos="4320"/>
          <w:tab w:val="clear" w:pos="8640"/>
        </w:tabs>
      </w:pPr>
    </w:p>
    <w:p w14:paraId="0C44A383" w14:textId="77777777" w:rsidR="00C75ED7" w:rsidRDefault="00C75ED7"/>
    <w:p w14:paraId="40418852" w14:textId="77777777" w:rsidR="00C75ED7" w:rsidRDefault="00C75ED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75ED7" w14:paraId="5D81CB2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D178051" w14:textId="77777777" w:rsidR="00C75ED7" w:rsidRDefault="00C75ED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79A264AF" w14:textId="77777777" w:rsidR="00C75ED7" w:rsidRDefault="00C75ED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65FD95CB" w14:textId="77777777" w:rsidR="00C75ED7" w:rsidRDefault="00C75ED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C686F47" w14:textId="77777777" w:rsidR="00C75ED7" w:rsidRDefault="00C75ED7">
            <w:pPr>
              <w:rPr>
                <w:b/>
                <w:color w:val="FFFFFF"/>
              </w:rPr>
            </w:pPr>
          </w:p>
        </w:tc>
      </w:tr>
      <w:tr w:rsidR="00C75ED7" w14:paraId="0EB6DEA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75BD1F7" w14:textId="69C8C515" w:rsidR="00C75ED7" w:rsidRDefault="00C75ED7">
            <w:r>
              <w:t>3T'S LEISURE LIMITED T/A</w:t>
            </w:r>
          </w:p>
        </w:tc>
        <w:tc>
          <w:tcPr>
            <w:tcW w:w="4320" w:type="dxa"/>
          </w:tcPr>
          <w:p w14:paraId="7892C40C" w14:textId="1468CB6C" w:rsidR="00C75ED7" w:rsidRDefault="00C75ED7">
            <w:r>
              <w:t>3T'S LEISURE LIMITED T/A</w:t>
            </w:r>
          </w:p>
        </w:tc>
        <w:tc>
          <w:tcPr>
            <w:tcW w:w="2430" w:type="dxa"/>
          </w:tcPr>
          <w:p w14:paraId="3177FFF7" w14:textId="77777777" w:rsidR="00C75ED7" w:rsidRDefault="00C75ED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3A36718" w14:textId="184A09EE" w:rsidR="00C75ED7" w:rsidRDefault="00C75ED7">
            <w:r>
              <w:t>1040317</w:t>
            </w:r>
          </w:p>
        </w:tc>
      </w:tr>
      <w:tr w:rsidR="00C75ED7" w14:paraId="6B8EE1E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889A6AF" w14:textId="1B22E531" w:rsidR="00C75ED7" w:rsidRDefault="00C75ED7">
            <w:r>
              <w:t>THE SOUTH WEST CARAVAN CENTRE</w:t>
            </w:r>
          </w:p>
        </w:tc>
        <w:tc>
          <w:tcPr>
            <w:tcW w:w="4320" w:type="dxa"/>
          </w:tcPr>
          <w:p w14:paraId="73CC4982" w14:textId="570546A3" w:rsidR="00C75ED7" w:rsidRDefault="00C75ED7">
            <w:r>
              <w:t xml:space="preserve"> </w:t>
            </w:r>
          </w:p>
        </w:tc>
        <w:tc>
          <w:tcPr>
            <w:tcW w:w="2430" w:type="dxa"/>
          </w:tcPr>
          <w:p w14:paraId="7F2CFA6E" w14:textId="77777777" w:rsidR="00C75ED7" w:rsidRDefault="00C75ED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7B90580D" w14:textId="739958E0" w:rsidR="00C75ED7" w:rsidRDefault="00C75ED7">
            <w:r>
              <w:t>11/03/26</w:t>
            </w:r>
          </w:p>
        </w:tc>
      </w:tr>
      <w:tr w:rsidR="00C75ED7" w14:paraId="5945603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37E675D" w14:textId="01F27E18" w:rsidR="00C75ED7" w:rsidRDefault="00C75ED7">
            <w:r>
              <w:t>THE AIRFIELD</w:t>
            </w:r>
          </w:p>
        </w:tc>
        <w:tc>
          <w:tcPr>
            <w:tcW w:w="4320" w:type="dxa"/>
          </w:tcPr>
          <w:p w14:paraId="03503707" w14:textId="6DE9205C" w:rsidR="00C75ED7" w:rsidRDefault="00C75ED7">
            <w:r>
              <w:t>TO COLLECT</w:t>
            </w:r>
          </w:p>
        </w:tc>
        <w:tc>
          <w:tcPr>
            <w:tcW w:w="2430" w:type="dxa"/>
          </w:tcPr>
          <w:p w14:paraId="375BABA9" w14:textId="77777777" w:rsidR="00C75ED7" w:rsidRDefault="00C75ED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52D53B00" w14:textId="3312D6E5" w:rsidR="00C75ED7" w:rsidRDefault="00C75ED7">
            <w:r>
              <w:t>22/04/26</w:t>
            </w:r>
          </w:p>
        </w:tc>
      </w:tr>
      <w:tr w:rsidR="00C75ED7" w14:paraId="39C1D2D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589096D" w14:textId="25ED9A01" w:rsidR="00C75ED7" w:rsidRDefault="00C75ED7">
            <w:r>
              <w:t>WINKLEIGH</w:t>
            </w:r>
          </w:p>
        </w:tc>
        <w:tc>
          <w:tcPr>
            <w:tcW w:w="4320" w:type="dxa"/>
          </w:tcPr>
          <w:p w14:paraId="053B8693" w14:textId="72F11EDF" w:rsidR="00C75ED7" w:rsidRDefault="00C75ED7">
            <w:r>
              <w:t xml:space="preserve"> </w:t>
            </w:r>
          </w:p>
        </w:tc>
        <w:tc>
          <w:tcPr>
            <w:tcW w:w="2430" w:type="dxa"/>
          </w:tcPr>
          <w:p w14:paraId="57A65F10" w14:textId="77777777" w:rsidR="00C75ED7" w:rsidRDefault="00C75ED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2499C25B" w14:textId="0458B093" w:rsidR="00C75ED7" w:rsidRDefault="00C75ED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160344</w:t>
            </w:r>
          </w:p>
        </w:tc>
      </w:tr>
      <w:tr w:rsidR="00C75ED7" w14:paraId="756EB9E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C3056E" w14:textId="5264A6A0" w:rsidR="00C75ED7" w:rsidRDefault="00C75ED7">
            <w:r>
              <w:t>DEVON</w:t>
            </w:r>
          </w:p>
        </w:tc>
        <w:tc>
          <w:tcPr>
            <w:tcW w:w="4320" w:type="dxa"/>
          </w:tcPr>
          <w:p w14:paraId="63B4400D" w14:textId="488CF17F" w:rsidR="00C75ED7" w:rsidRDefault="00C75ED7">
            <w:r>
              <w:t xml:space="preserve"> </w:t>
            </w:r>
          </w:p>
        </w:tc>
        <w:tc>
          <w:tcPr>
            <w:tcW w:w="2430" w:type="dxa"/>
          </w:tcPr>
          <w:p w14:paraId="150A0C91" w14:textId="77777777" w:rsidR="00C75ED7" w:rsidRDefault="00C75ED7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D90C1FC" w14:textId="77777777" w:rsidR="00C75ED7" w:rsidRDefault="00C75ED7">
            <w:pPr>
              <w:rPr>
                <w:rFonts w:ascii="Arial Narrow" w:hAnsi="Arial Narrow"/>
              </w:rPr>
            </w:pPr>
          </w:p>
        </w:tc>
      </w:tr>
      <w:tr w:rsidR="00C75ED7" w14:paraId="05A3A53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DFFA6A" w14:textId="0621EEB8" w:rsidR="00C75ED7" w:rsidRDefault="00C75ED7">
            <w:r>
              <w:t xml:space="preserve"> </w:t>
            </w:r>
          </w:p>
        </w:tc>
        <w:tc>
          <w:tcPr>
            <w:tcW w:w="4320" w:type="dxa"/>
          </w:tcPr>
          <w:p w14:paraId="32968043" w14:textId="61CBEF38" w:rsidR="00C75ED7" w:rsidRDefault="00C75ED7">
            <w:r>
              <w:t xml:space="preserve"> </w:t>
            </w:r>
          </w:p>
        </w:tc>
        <w:tc>
          <w:tcPr>
            <w:tcW w:w="2430" w:type="dxa"/>
          </w:tcPr>
          <w:p w14:paraId="52C35651" w14:textId="77777777" w:rsidR="00C75ED7" w:rsidRDefault="00C75ED7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AD3424F" w14:textId="77777777" w:rsidR="00C75ED7" w:rsidRDefault="00C75ED7">
            <w:pPr>
              <w:rPr>
                <w:rFonts w:ascii="Arial Narrow" w:hAnsi="Arial Narrow"/>
              </w:rPr>
            </w:pPr>
          </w:p>
        </w:tc>
      </w:tr>
      <w:tr w:rsidR="00C75ED7" w14:paraId="031D542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2062AFC" w14:textId="450F2D09" w:rsidR="00C75ED7" w:rsidRDefault="00C75ED7">
            <w:r>
              <w:t>EX19 8DW</w:t>
            </w:r>
          </w:p>
        </w:tc>
        <w:tc>
          <w:tcPr>
            <w:tcW w:w="4320" w:type="dxa"/>
          </w:tcPr>
          <w:p w14:paraId="71ABF6FC" w14:textId="0BBDD689" w:rsidR="00C75ED7" w:rsidRDefault="00C75ED7">
            <w:r>
              <w:t>EX19 8DW</w:t>
            </w:r>
          </w:p>
        </w:tc>
        <w:tc>
          <w:tcPr>
            <w:tcW w:w="2430" w:type="dxa"/>
          </w:tcPr>
          <w:p w14:paraId="6D2F220C" w14:textId="77777777" w:rsidR="00C75ED7" w:rsidRDefault="00C75ED7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443A13FB" w14:textId="77777777" w:rsidR="00C75ED7" w:rsidRDefault="00C75ED7">
            <w:pPr>
              <w:rPr>
                <w:rFonts w:ascii="Arial Narrow" w:hAnsi="Arial Narrow"/>
              </w:rPr>
            </w:pPr>
          </w:p>
        </w:tc>
      </w:tr>
    </w:tbl>
    <w:p w14:paraId="17316EED" w14:textId="77777777" w:rsidR="00C75ED7" w:rsidRDefault="00C75ED7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C75ED7" w14:paraId="02E57F0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5E793405" w14:textId="77777777" w:rsidR="00C75ED7" w:rsidRDefault="00C75ED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6ACD7DF4" w14:textId="77777777" w:rsidR="00C75ED7" w:rsidRDefault="00C75ED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6865E72F" w14:textId="77777777" w:rsidR="00C75ED7" w:rsidRDefault="00C75ED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2862E57F" w14:textId="77777777" w:rsidR="00C75ED7" w:rsidRDefault="00C75ED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50AF06E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FB6AE1D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5E4255A4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1DC5CE1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DE3F795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D9DF2C8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77D2FA" w14:textId="77777777" w:rsidR="00C75ED7" w:rsidRDefault="00C75ED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94666CA" w14:textId="77777777" w:rsidR="00C75ED7" w:rsidRDefault="00C75ED7"/>
    <w:p w14:paraId="6F71267C" w14:textId="77777777" w:rsidR="00C75ED7" w:rsidRDefault="00C75ED7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C75ED7" w14:paraId="060A86ED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0EB591AB" w14:textId="1F45EE0F" w:rsidR="00C75ED7" w:rsidRDefault="00C75ED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22MET0323.EL</w:t>
            </w:r>
          </w:p>
        </w:tc>
        <w:tc>
          <w:tcPr>
            <w:tcW w:w="4536" w:type="dxa"/>
            <w:noWrap/>
            <w:vAlign w:val="bottom"/>
          </w:tcPr>
          <w:p w14:paraId="66A2040B" w14:textId="68A3B835" w:rsidR="00C75ED7" w:rsidRDefault="00C75ED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2440 X 900 SANDSTONE</w:t>
            </w:r>
          </w:p>
        </w:tc>
        <w:tc>
          <w:tcPr>
            <w:tcW w:w="283" w:type="dxa"/>
            <w:noWrap/>
            <w:vAlign w:val="bottom"/>
          </w:tcPr>
          <w:p w14:paraId="7081F94D" w14:textId="77777777" w:rsidR="00C75ED7" w:rsidRDefault="00C75ED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454600F9" w14:textId="77777777" w:rsidR="00C75ED7" w:rsidRDefault="00C75ED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29A02FFE" w14:textId="5942E8F2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015DED75" w14:textId="5D134143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B6B4E3D" w14:textId="77777777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EA53E7F" w14:textId="2360077D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202.000</w:t>
            </w:r>
          </w:p>
        </w:tc>
        <w:tc>
          <w:tcPr>
            <w:tcW w:w="1080" w:type="dxa"/>
            <w:noWrap/>
            <w:vAlign w:val="bottom"/>
          </w:tcPr>
          <w:p w14:paraId="145B664B" w14:textId="05198428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50.50</w:t>
            </w:r>
          </w:p>
        </w:tc>
        <w:tc>
          <w:tcPr>
            <w:tcW w:w="1080" w:type="dxa"/>
            <w:noWrap/>
            <w:vAlign w:val="bottom"/>
          </w:tcPr>
          <w:p w14:paraId="11700668" w14:textId="0BD45FFD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30.30</w:t>
            </w:r>
          </w:p>
        </w:tc>
        <w:tc>
          <w:tcPr>
            <w:tcW w:w="1440" w:type="dxa"/>
            <w:noWrap/>
            <w:vAlign w:val="bottom"/>
          </w:tcPr>
          <w:p w14:paraId="11B273A0" w14:textId="72D11D1A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181.80</w:t>
            </w:r>
          </w:p>
        </w:tc>
      </w:tr>
      <w:tr w:rsidR="00C75ED7" w14:paraId="223994B2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746E8E4F" w14:textId="1EC5C2FE" w:rsidR="00C75ED7" w:rsidRDefault="00C75ED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22MET0324.EL</w:t>
            </w:r>
          </w:p>
        </w:tc>
        <w:tc>
          <w:tcPr>
            <w:tcW w:w="4536" w:type="dxa"/>
            <w:noWrap/>
            <w:vAlign w:val="bottom"/>
          </w:tcPr>
          <w:p w14:paraId="5056548D" w14:textId="702ADC77" w:rsidR="00C75ED7" w:rsidRDefault="00C75ED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4000 X 740 SANDSTONE</w:t>
            </w:r>
          </w:p>
        </w:tc>
        <w:tc>
          <w:tcPr>
            <w:tcW w:w="283" w:type="dxa"/>
            <w:noWrap/>
            <w:vAlign w:val="bottom"/>
          </w:tcPr>
          <w:p w14:paraId="1AF675C6" w14:textId="77777777" w:rsidR="00C75ED7" w:rsidRDefault="00C75ED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C10EA84" w14:textId="77777777" w:rsidR="00C75ED7" w:rsidRDefault="00C75ED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3001D5FF" w14:textId="63B988CB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517B5DD8" w14:textId="25DF31A3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4CC08E1" w14:textId="77777777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27D5850" w14:textId="11381E27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325.000</w:t>
            </w:r>
          </w:p>
        </w:tc>
        <w:tc>
          <w:tcPr>
            <w:tcW w:w="1080" w:type="dxa"/>
            <w:noWrap/>
            <w:vAlign w:val="bottom"/>
          </w:tcPr>
          <w:p w14:paraId="3DB1ADDC" w14:textId="056C279E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81.25</w:t>
            </w:r>
          </w:p>
        </w:tc>
        <w:tc>
          <w:tcPr>
            <w:tcW w:w="1080" w:type="dxa"/>
            <w:noWrap/>
            <w:vAlign w:val="bottom"/>
          </w:tcPr>
          <w:p w14:paraId="64679E9F" w14:textId="13F0044E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48.75</w:t>
            </w:r>
          </w:p>
        </w:tc>
        <w:tc>
          <w:tcPr>
            <w:tcW w:w="1440" w:type="dxa"/>
            <w:noWrap/>
            <w:vAlign w:val="bottom"/>
          </w:tcPr>
          <w:p w14:paraId="763D2176" w14:textId="69BF059C" w:rsidR="00C75ED7" w:rsidRDefault="00C75ED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292.50</w:t>
            </w:r>
          </w:p>
        </w:tc>
      </w:tr>
    </w:tbl>
    <w:p w14:paraId="2393CF9B" w14:textId="77777777" w:rsidR="00C75ED7" w:rsidRDefault="00C75ED7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75ED7" w14:paraId="0CADDC3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A37E08A" w14:textId="7D3A938A" w:rsidR="00C75ED7" w:rsidRDefault="00C75ED7">
            <w:r>
              <w:t>Order ref:Quot-4230</w:t>
            </w:r>
          </w:p>
        </w:tc>
      </w:tr>
    </w:tbl>
    <w:p w14:paraId="08E91454" w14:textId="77777777" w:rsidR="00C75ED7" w:rsidRDefault="00C75ED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75ED7" w14:paraId="0B664F2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0BD89B8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2595950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8C417F9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5D870FF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B738954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A68392C" w14:textId="77777777" w:rsidR="00C75ED7" w:rsidRDefault="00C75ED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C75ED7" w14:paraId="3DD2A28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EF6B8D2" w14:textId="68705A28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527.00</w:t>
            </w:r>
          </w:p>
        </w:tc>
        <w:tc>
          <w:tcPr>
            <w:tcW w:w="2160" w:type="dxa"/>
          </w:tcPr>
          <w:p w14:paraId="0A1D3898" w14:textId="59E4FF8E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14:paraId="1E10CCB4" w14:textId="70E7F3B1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589D2B0" w14:textId="089117DB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131.75</w:t>
            </w:r>
          </w:p>
        </w:tc>
        <w:tc>
          <w:tcPr>
            <w:tcW w:w="2520" w:type="dxa"/>
          </w:tcPr>
          <w:p w14:paraId="13644D62" w14:textId="3BA63D2D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79.05</w:t>
            </w:r>
          </w:p>
        </w:tc>
        <w:tc>
          <w:tcPr>
            <w:tcW w:w="1440" w:type="dxa"/>
          </w:tcPr>
          <w:p w14:paraId="09F958DC" w14:textId="6E17772F" w:rsidR="00C75ED7" w:rsidRDefault="00C75ED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474.30</w:t>
            </w:r>
          </w:p>
        </w:tc>
      </w:tr>
    </w:tbl>
    <w:p w14:paraId="54B0D347" w14:textId="77777777" w:rsidR="00C75ED7" w:rsidRDefault="00C75ED7">
      <w:pPr>
        <w:pStyle w:val="Header"/>
        <w:tabs>
          <w:tab w:val="clear" w:pos="4320"/>
          <w:tab w:val="clear" w:pos="8640"/>
        </w:tabs>
      </w:pPr>
      <w:r>
        <w:tab/>
      </w:r>
    </w:p>
    <w:p w14:paraId="5A39E311" w14:textId="426B9C02" w:rsidR="00C75ED7" w:rsidRPr="00C75ED7" w:rsidRDefault="00C75ED7" w:rsidP="00C75ED7"/>
    <w:sectPr w:rsidR="00C75ED7" w:rsidRPr="00C75ED7" w:rsidSect="00C75ED7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BE0C0" w14:textId="77777777" w:rsidR="00964213" w:rsidRDefault="00964213">
      <w:r>
        <w:separator/>
      </w:r>
    </w:p>
  </w:endnote>
  <w:endnote w:type="continuationSeparator" w:id="0">
    <w:p w14:paraId="3A581250" w14:textId="77777777" w:rsidR="00964213" w:rsidRDefault="00964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F3723" w14:textId="77777777" w:rsidR="00964213" w:rsidRDefault="00964213">
      <w:r>
        <w:separator/>
      </w:r>
    </w:p>
  </w:footnote>
  <w:footnote w:type="continuationSeparator" w:id="0">
    <w:p w14:paraId="4D6686ED" w14:textId="77777777" w:rsidR="00964213" w:rsidRDefault="009642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EFFCF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1E86CD6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6CA40FE7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6D02F9AA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630EC90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75ED7"/>
    <w:rsid w:val="00964213"/>
    <w:rsid w:val="00C75ED7"/>
    <w:rsid w:val="00DA2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5DC3EE"/>
  <w15:chartTrackingRefBased/>
  <w15:docId w15:val="{F1F61970-9C94-4A4D-9BCF-B9BAF728C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125</Words>
  <Characters>680</Characters>
  <Application>Microsoft Office Word</Application>
  <DocSecurity>0</DocSecurity>
  <Lines>136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2026-03-11T11:55:00Z</dcterms:created>
  <dcterms:modified xsi:type="dcterms:W3CDTF">2026-03-11T11:55:00Z</dcterms:modified>
</cp:coreProperties>
</file>