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0C84A" w14:textId="77777777" w:rsidR="00F46C14" w:rsidRDefault="00F46C14">
      <w:pPr>
        <w:pStyle w:val="Header"/>
        <w:tabs>
          <w:tab w:val="clear" w:pos="4320"/>
          <w:tab w:val="clear" w:pos="8640"/>
        </w:tabs>
      </w:pPr>
    </w:p>
    <w:p w14:paraId="4A2090EE" w14:textId="77777777" w:rsidR="00F46C14" w:rsidRDefault="00F46C14"/>
    <w:p w14:paraId="5E64D054" w14:textId="77777777" w:rsidR="00F46C14" w:rsidRDefault="00F46C1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46C14" w14:paraId="28CA121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5C99067F" w14:textId="77777777" w:rsidR="00F46C14" w:rsidRDefault="00F46C1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759B2A1F" w14:textId="77777777" w:rsidR="00F46C14" w:rsidRDefault="00F46C1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5CABEE5B" w14:textId="77777777" w:rsidR="00F46C14" w:rsidRDefault="00F46C14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AE40614" w14:textId="77777777" w:rsidR="00F46C14" w:rsidRDefault="00F46C14">
            <w:pPr>
              <w:rPr>
                <w:b/>
                <w:color w:val="FFFFFF"/>
              </w:rPr>
            </w:pPr>
          </w:p>
        </w:tc>
      </w:tr>
      <w:tr w:rsidR="00F46C14" w14:paraId="3FAEC86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25F578" w14:textId="21A22FBC" w:rsidR="00F46C14" w:rsidRDefault="00F46C14">
            <w:r>
              <w:t>3T'S LEISURE LIMITED T/A</w:t>
            </w:r>
          </w:p>
        </w:tc>
        <w:tc>
          <w:tcPr>
            <w:tcW w:w="4320" w:type="dxa"/>
          </w:tcPr>
          <w:p w14:paraId="2A46DE01" w14:textId="406984A1" w:rsidR="00F46C14" w:rsidRDefault="00F46C14">
            <w:r>
              <w:t>3T'S LEISURE LIMITED T/A</w:t>
            </w:r>
          </w:p>
        </w:tc>
        <w:tc>
          <w:tcPr>
            <w:tcW w:w="2430" w:type="dxa"/>
          </w:tcPr>
          <w:p w14:paraId="7BBF84EE" w14:textId="77777777" w:rsidR="00F46C14" w:rsidRDefault="00F46C1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D5BA3FB" w14:textId="672ADE21" w:rsidR="00F46C14" w:rsidRDefault="00F46C14">
            <w:r>
              <w:t>1971374</w:t>
            </w:r>
          </w:p>
        </w:tc>
      </w:tr>
      <w:tr w:rsidR="00F46C14" w14:paraId="7B304EF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F4AC068" w14:textId="60532128" w:rsidR="00F46C14" w:rsidRDefault="00F46C14">
            <w:r>
              <w:t>THE SOUTH WEST CARAVAN CENTRE</w:t>
            </w:r>
          </w:p>
        </w:tc>
        <w:tc>
          <w:tcPr>
            <w:tcW w:w="4320" w:type="dxa"/>
          </w:tcPr>
          <w:p w14:paraId="61C416F8" w14:textId="5E6B9AC0" w:rsidR="00F46C14" w:rsidRDefault="00F46C14">
            <w:r>
              <w:t>THE AIRFIELD</w:t>
            </w:r>
          </w:p>
        </w:tc>
        <w:tc>
          <w:tcPr>
            <w:tcW w:w="2430" w:type="dxa"/>
          </w:tcPr>
          <w:p w14:paraId="3AB202FB" w14:textId="77777777" w:rsidR="00F46C14" w:rsidRDefault="00F46C1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5A293DAF" w14:textId="20211E7F" w:rsidR="00F46C14" w:rsidRDefault="00F46C14">
            <w:r>
              <w:t>30/03/26</w:t>
            </w:r>
          </w:p>
        </w:tc>
      </w:tr>
      <w:tr w:rsidR="00F46C14" w14:paraId="79172C5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53601C" w14:textId="3B518D2C" w:rsidR="00F46C14" w:rsidRDefault="00F46C14">
            <w:r>
              <w:t>THE AIRFIELD</w:t>
            </w:r>
          </w:p>
        </w:tc>
        <w:tc>
          <w:tcPr>
            <w:tcW w:w="4320" w:type="dxa"/>
          </w:tcPr>
          <w:p w14:paraId="249AD323" w14:textId="4E8DB90C" w:rsidR="00F46C14" w:rsidRDefault="00F46C14">
            <w:r>
              <w:t>WINKLEIGH</w:t>
            </w:r>
          </w:p>
        </w:tc>
        <w:tc>
          <w:tcPr>
            <w:tcW w:w="2430" w:type="dxa"/>
          </w:tcPr>
          <w:p w14:paraId="62A2ABB2" w14:textId="77777777" w:rsidR="00F46C14" w:rsidRDefault="00F46C1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15A1BE88" w14:textId="75331F2D" w:rsidR="00F46C14" w:rsidRDefault="00F46C14">
            <w:r>
              <w:t>25/05/26</w:t>
            </w:r>
          </w:p>
        </w:tc>
      </w:tr>
      <w:tr w:rsidR="00F46C14" w14:paraId="7F7905A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90CE3A5" w14:textId="401E7749" w:rsidR="00F46C14" w:rsidRDefault="00F46C14">
            <w:r>
              <w:t>WINKLEIGH</w:t>
            </w:r>
          </w:p>
        </w:tc>
        <w:tc>
          <w:tcPr>
            <w:tcW w:w="4320" w:type="dxa"/>
          </w:tcPr>
          <w:p w14:paraId="4E85E2EB" w14:textId="1881979B" w:rsidR="00F46C14" w:rsidRDefault="00F46C14">
            <w:r>
              <w:t>DEVON</w:t>
            </w:r>
          </w:p>
        </w:tc>
        <w:tc>
          <w:tcPr>
            <w:tcW w:w="2430" w:type="dxa"/>
          </w:tcPr>
          <w:p w14:paraId="015F3122" w14:textId="77777777" w:rsidR="00F46C14" w:rsidRDefault="00F46C14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3BEC9E13" w14:textId="62CB3438" w:rsidR="00F46C14" w:rsidRDefault="00F46C1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160594</w:t>
            </w:r>
          </w:p>
        </w:tc>
      </w:tr>
      <w:tr w:rsidR="00F46C14" w14:paraId="360B773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0DA0F23" w14:textId="7FEE88B4" w:rsidR="00F46C14" w:rsidRDefault="00F46C14">
            <w:r>
              <w:t>DEVON</w:t>
            </w:r>
          </w:p>
        </w:tc>
        <w:tc>
          <w:tcPr>
            <w:tcW w:w="4320" w:type="dxa"/>
          </w:tcPr>
          <w:p w14:paraId="28839226" w14:textId="6ADA26C7" w:rsidR="00F46C14" w:rsidRDefault="00F46C14">
            <w:r>
              <w:t xml:space="preserve"> </w:t>
            </w:r>
          </w:p>
        </w:tc>
        <w:tc>
          <w:tcPr>
            <w:tcW w:w="2430" w:type="dxa"/>
          </w:tcPr>
          <w:p w14:paraId="5A8A8CE0" w14:textId="77777777" w:rsidR="00F46C14" w:rsidRDefault="00F46C1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04B5BBF" w14:textId="77777777" w:rsidR="00F46C14" w:rsidRDefault="00F46C14">
            <w:pPr>
              <w:rPr>
                <w:rFonts w:ascii="Arial Narrow" w:hAnsi="Arial Narrow"/>
              </w:rPr>
            </w:pPr>
          </w:p>
        </w:tc>
      </w:tr>
      <w:tr w:rsidR="00F46C14" w14:paraId="595F2AD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0E96819" w14:textId="1D39730C" w:rsidR="00F46C14" w:rsidRDefault="00F46C14">
            <w:r>
              <w:t xml:space="preserve"> </w:t>
            </w:r>
          </w:p>
        </w:tc>
        <w:tc>
          <w:tcPr>
            <w:tcW w:w="4320" w:type="dxa"/>
          </w:tcPr>
          <w:p w14:paraId="454B6F3B" w14:textId="430A8659" w:rsidR="00F46C14" w:rsidRDefault="00F46C14">
            <w:r>
              <w:t xml:space="preserve"> </w:t>
            </w:r>
          </w:p>
        </w:tc>
        <w:tc>
          <w:tcPr>
            <w:tcW w:w="2430" w:type="dxa"/>
          </w:tcPr>
          <w:p w14:paraId="79F716DA" w14:textId="77777777" w:rsidR="00F46C14" w:rsidRDefault="00F46C1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734A308" w14:textId="77777777" w:rsidR="00F46C14" w:rsidRDefault="00F46C14">
            <w:pPr>
              <w:rPr>
                <w:rFonts w:ascii="Arial Narrow" w:hAnsi="Arial Narrow"/>
              </w:rPr>
            </w:pPr>
          </w:p>
        </w:tc>
      </w:tr>
      <w:tr w:rsidR="00F46C14" w14:paraId="36812BE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2FC72FF" w14:textId="3A27214D" w:rsidR="00F46C14" w:rsidRDefault="00F46C14">
            <w:r>
              <w:t>EX19 8DW</w:t>
            </w:r>
          </w:p>
        </w:tc>
        <w:tc>
          <w:tcPr>
            <w:tcW w:w="4320" w:type="dxa"/>
          </w:tcPr>
          <w:p w14:paraId="19D46D24" w14:textId="3D2EB8F8" w:rsidR="00F46C14" w:rsidRDefault="00F46C14">
            <w:r>
              <w:t>EX19 8DW</w:t>
            </w:r>
          </w:p>
        </w:tc>
        <w:tc>
          <w:tcPr>
            <w:tcW w:w="2430" w:type="dxa"/>
          </w:tcPr>
          <w:p w14:paraId="056BC304" w14:textId="77777777" w:rsidR="00F46C14" w:rsidRDefault="00F46C14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12252821" w14:textId="77777777" w:rsidR="00F46C14" w:rsidRDefault="00F46C14">
            <w:pPr>
              <w:rPr>
                <w:rFonts w:ascii="Arial Narrow" w:hAnsi="Arial Narrow"/>
              </w:rPr>
            </w:pPr>
          </w:p>
        </w:tc>
      </w:tr>
    </w:tbl>
    <w:p w14:paraId="147DA29F" w14:textId="77777777" w:rsidR="00F46C14" w:rsidRDefault="00F46C1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F46C14" w14:paraId="1B36DD0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32D46A9B" w14:textId="77777777" w:rsidR="00F46C14" w:rsidRDefault="00F46C1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1A0A82AB" w14:textId="77777777" w:rsidR="00F46C14" w:rsidRDefault="00F46C14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2043A31A" w14:textId="77777777" w:rsidR="00F46C14" w:rsidRDefault="00F46C1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5DD4F323" w14:textId="77777777" w:rsidR="00F46C14" w:rsidRDefault="00F46C14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4D80659F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51C771C8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6B64EA82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98569CD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2E389898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C42BEC2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79CF384" w14:textId="77777777" w:rsidR="00F46C14" w:rsidRDefault="00F46C14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2CA39B9" w14:textId="77777777" w:rsidR="00F46C14" w:rsidRDefault="00F46C14"/>
    <w:p w14:paraId="3520F65B" w14:textId="77777777" w:rsidR="00F46C14" w:rsidRDefault="00F46C14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F46C14" w14:paraId="2A70D698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C544EB3" w14:textId="06A2CBFE" w:rsidR="00F46C14" w:rsidRDefault="00F46C1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PCB24059</w:t>
            </w:r>
          </w:p>
        </w:tc>
        <w:tc>
          <w:tcPr>
            <w:tcW w:w="4536" w:type="dxa"/>
            <w:noWrap/>
            <w:vAlign w:val="bottom"/>
          </w:tcPr>
          <w:p w14:paraId="595BFA40" w14:textId="6281774C" w:rsidR="00F46C14" w:rsidRDefault="00F46C1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3" w:type="dxa"/>
            <w:noWrap/>
            <w:vAlign w:val="bottom"/>
          </w:tcPr>
          <w:p w14:paraId="389C3F32" w14:textId="77777777" w:rsidR="00F46C14" w:rsidRDefault="00F46C1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5D3121C0" w14:textId="77777777" w:rsidR="00F46C14" w:rsidRDefault="00F46C1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0E8B29E" w14:textId="4325124F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1.00</w:t>
            </w:r>
          </w:p>
        </w:tc>
        <w:tc>
          <w:tcPr>
            <w:tcW w:w="851" w:type="dxa"/>
            <w:noWrap/>
            <w:vAlign w:val="bottom"/>
          </w:tcPr>
          <w:p w14:paraId="3A193882" w14:textId="2222CBDC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0.00</w:t>
            </w:r>
          </w:p>
        </w:tc>
        <w:tc>
          <w:tcPr>
            <w:tcW w:w="301" w:type="dxa"/>
            <w:noWrap/>
            <w:vAlign w:val="bottom"/>
          </w:tcPr>
          <w:p w14:paraId="74999649" w14:textId="77777777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43275E2A" w14:textId="348AA803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  <w:noWrap/>
            <w:vAlign w:val="bottom"/>
          </w:tcPr>
          <w:p w14:paraId="58543D9C" w14:textId="5B16EF77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  <w:noWrap/>
            <w:vAlign w:val="bottom"/>
          </w:tcPr>
          <w:p w14:paraId="32CC6709" w14:textId="49642A09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  <w:noWrap/>
            <w:vAlign w:val="bottom"/>
          </w:tcPr>
          <w:p w14:paraId="6699842E" w14:textId="74C5B595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F46C14" w14:paraId="544D2B73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5B858075" w14:textId="2B12BCBC" w:rsidR="00F46C14" w:rsidRDefault="00F46C1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 COMPLETE</w:t>
            </w:r>
          </w:p>
        </w:tc>
        <w:tc>
          <w:tcPr>
            <w:tcW w:w="4536" w:type="dxa"/>
            <w:noWrap/>
            <w:vAlign w:val="bottom"/>
          </w:tcPr>
          <w:p w14:paraId="2B9DE258" w14:textId="78C98C9E" w:rsidR="00F46C14" w:rsidRDefault="00F46C14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63011BA4" w14:textId="77777777" w:rsidR="00F46C14" w:rsidRDefault="00F46C1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3C8E3BF8" w14:textId="77777777" w:rsidR="00F46C14" w:rsidRDefault="00F46C14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379F6752" w14:textId="008601B3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1</w:t>
            </w:r>
          </w:p>
        </w:tc>
        <w:tc>
          <w:tcPr>
            <w:tcW w:w="851" w:type="dxa"/>
            <w:noWrap/>
            <w:vAlign w:val="bottom"/>
          </w:tcPr>
          <w:p w14:paraId="794B808A" w14:textId="6AE3D999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0</w:t>
            </w:r>
          </w:p>
        </w:tc>
        <w:tc>
          <w:tcPr>
            <w:tcW w:w="301" w:type="dxa"/>
            <w:noWrap/>
            <w:vAlign w:val="bottom"/>
          </w:tcPr>
          <w:p w14:paraId="608F2079" w14:textId="77777777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6DDDA2FD" w14:textId="5531B54E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150.000</w:t>
            </w:r>
          </w:p>
        </w:tc>
        <w:tc>
          <w:tcPr>
            <w:tcW w:w="1080" w:type="dxa"/>
            <w:noWrap/>
            <w:vAlign w:val="bottom"/>
          </w:tcPr>
          <w:p w14:paraId="6AC2A65D" w14:textId="3A04E4CE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37.50</w:t>
            </w:r>
          </w:p>
        </w:tc>
        <w:tc>
          <w:tcPr>
            <w:tcW w:w="1080" w:type="dxa"/>
            <w:noWrap/>
            <w:vAlign w:val="bottom"/>
          </w:tcPr>
          <w:p w14:paraId="487531B3" w14:textId="3AA97B5E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440" w:type="dxa"/>
            <w:noWrap/>
            <w:vAlign w:val="bottom"/>
          </w:tcPr>
          <w:p w14:paraId="530079CA" w14:textId="68E88F79" w:rsidR="00F46C14" w:rsidRDefault="00F46C14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135.00</w:t>
            </w:r>
          </w:p>
        </w:tc>
      </w:tr>
    </w:tbl>
    <w:p w14:paraId="554EDAEE" w14:textId="77777777" w:rsidR="00F46C14" w:rsidRDefault="00F46C1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46C14" w14:paraId="1AA5DC66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B183493" w14:textId="1EDB00C5" w:rsidR="00F46C14" w:rsidRDefault="00F46C14">
            <w:r>
              <w:t>PO Reference Quot-4250</w:t>
            </w:r>
          </w:p>
        </w:tc>
      </w:tr>
    </w:tbl>
    <w:p w14:paraId="585336E1" w14:textId="77777777" w:rsidR="00F46C14" w:rsidRDefault="00F46C14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0B6D3FB1" w14:textId="77777777" w:rsidR="00F46C14" w:rsidRDefault="00F46C1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793116A1" w14:textId="77777777" w:rsidR="00F46C14" w:rsidRDefault="00F46C1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6B3E1A91" w14:textId="77777777" w:rsidR="00F46C14" w:rsidRDefault="00F46C14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F46C14" w14:paraId="3CACAAE5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30F46668" w14:textId="6E3042E1" w:rsidR="00F46C14" w:rsidRDefault="00F46C14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2B096D10" w14:textId="49734471" w:rsidR="00F46C14" w:rsidRDefault="00F46C14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20.00</w:t>
            </w:r>
          </w:p>
        </w:tc>
        <w:tc>
          <w:tcPr>
            <w:tcW w:w="2160" w:type="dxa"/>
            <w:vAlign w:val="center"/>
          </w:tcPr>
          <w:p w14:paraId="23A9CB04" w14:textId="63AC8E3F" w:rsidR="00F46C14" w:rsidRDefault="00F46C14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4.00</w:t>
            </w:r>
          </w:p>
        </w:tc>
        <w:tc>
          <w:tcPr>
            <w:tcW w:w="1440" w:type="dxa"/>
            <w:vAlign w:val="center"/>
          </w:tcPr>
          <w:p w14:paraId="43DE27E1" w14:textId="5B9A6537" w:rsidR="00F46C14" w:rsidRDefault="00F46C14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24.00</w:t>
            </w:r>
          </w:p>
        </w:tc>
      </w:tr>
    </w:tbl>
    <w:p w14:paraId="66BCDB92" w14:textId="77777777" w:rsidR="00F46C14" w:rsidRDefault="00F46C14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46C14" w14:paraId="72C7B8E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6406DB1" w14:textId="77777777" w:rsidR="00F46C14" w:rsidRDefault="00F46C1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0BD1098" w14:textId="77777777" w:rsidR="00F46C14" w:rsidRDefault="00F46C1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0326346" w14:textId="77777777" w:rsidR="00F46C14" w:rsidRDefault="00F46C1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81735EA" w14:textId="77777777" w:rsidR="00F46C14" w:rsidRDefault="00F46C1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D7C48C5" w14:textId="77777777" w:rsidR="00F46C14" w:rsidRDefault="00F46C1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40083A9" w14:textId="77777777" w:rsidR="00F46C14" w:rsidRDefault="00F46C14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F46C14" w14:paraId="2FF643CE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30DF6FE" w14:textId="2FEBB554" w:rsidR="00F46C14" w:rsidRDefault="00F46C1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200.00</w:t>
            </w:r>
          </w:p>
        </w:tc>
        <w:tc>
          <w:tcPr>
            <w:tcW w:w="2160" w:type="dxa"/>
          </w:tcPr>
          <w:p w14:paraId="79C97691" w14:textId="6523D5D9" w:rsidR="00F46C14" w:rsidRDefault="00F46C1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40D6821A" w14:textId="00941421" w:rsidR="00F46C14" w:rsidRDefault="00F46C1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0049E8CE" w14:textId="4474703A" w:rsidR="00F46C14" w:rsidRDefault="00F46C1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50.00</w:t>
            </w:r>
          </w:p>
        </w:tc>
        <w:tc>
          <w:tcPr>
            <w:tcW w:w="2520" w:type="dxa"/>
          </w:tcPr>
          <w:p w14:paraId="2E74D3A5" w14:textId="6C529A87" w:rsidR="00F46C14" w:rsidRDefault="00F46C1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34.00</w:t>
            </w:r>
          </w:p>
        </w:tc>
        <w:tc>
          <w:tcPr>
            <w:tcW w:w="1440" w:type="dxa"/>
          </w:tcPr>
          <w:p w14:paraId="52E82C3F" w14:textId="50E55953" w:rsidR="00F46C14" w:rsidRDefault="00F46C14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204.00</w:t>
            </w:r>
          </w:p>
        </w:tc>
      </w:tr>
    </w:tbl>
    <w:p w14:paraId="1594044A" w14:textId="77777777" w:rsidR="00F46C14" w:rsidRDefault="00F46C14">
      <w:pPr>
        <w:pStyle w:val="Header"/>
        <w:tabs>
          <w:tab w:val="clear" w:pos="4320"/>
          <w:tab w:val="clear" w:pos="8640"/>
        </w:tabs>
      </w:pPr>
      <w:r>
        <w:tab/>
      </w:r>
    </w:p>
    <w:p w14:paraId="3E4921DE" w14:textId="452049BB" w:rsidR="00F46C14" w:rsidRPr="00F46C14" w:rsidRDefault="00F46C14" w:rsidP="00F46C14"/>
    <w:sectPr w:rsidR="00F46C14" w:rsidRPr="00F46C14" w:rsidSect="00F46C14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042AC3" w14:textId="77777777" w:rsidR="003B7486" w:rsidRDefault="003B7486">
      <w:r>
        <w:separator/>
      </w:r>
    </w:p>
  </w:endnote>
  <w:endnote w:type="continuationSeparator" w:id="0">
    <w:p w14:paraId="2F685423" w14:textId="77777777" w:rsidR="003B7486" w:rsidRDefault="003B7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BDB0B9" w14:textId="77777777" w:rsidR="003B7486" w:rsidRDefault="003B7486">
      <w:r>
        <w:separator/>
      </w:r>
    </w:p>
  </w:footnote>
  <w:footnote w:type="continuationSeparator" w:id="0">
    <w:p w14:paraId="776486C3" w14:textId="77777777" w:rsidR="003B7486" w:rsidRDefault="003B74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5004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5CB878BA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2BFC5828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0ACEAF2E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623377A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6C14"/>
    <w:rsid w:val="00055FC9"/>
    <w:rsid w:val="003B7486"/>
    <w:rsid w:val="00F4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674E70A"/>
  <w15:chartTrackingRefBased/>
  <w15:docId w15:val="{BE8FADFE-0C5F-4B5F-BF23-26E11B103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P_LHOrderAck</Template>
  <TotalTime>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2026-03-30T12:07:00Z</dcterms:created>
  <dcterms:modified xsi:type="dcterms:W3CDTF">2026-03-30T12:08:00Z</dcterms:modified>
</cp:coreProperties>
</file>